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C11BD" w14:textId="19A60480" w:rsidR="002F6158" w:rsidRDefault="006A7753" w:rsidP="006A7753">
      <w:pPr>
        <w:pStyle w:val="Heading1"/>
        <w:jc w:val="center"/>
        <w:rPr>
          <w:lang w:val="en-GB"/>
        </w:rPr>
      </w:pPr>
      <w:bookmarkStart w:id="0" w:name="_Toc169014512"/>
      <w:r w:rsidRPr="006A7753">
        <w:t>Importing</w:t>
      </w:r>
      <w:r>
        <w:t xml:space="preserve"> </w:t>
      </w:r>
      <w:r w:rsidRPr="006A7753">
        <w:t>VM's</w:t>
      </w:r>
      <w:r>
        <w:t xml:space="preserve"> </w:t>
      </w:r>
      <w:r w:rsidRPr="006A7753">
        <w:t>For</w:t>
      </w:r>
      <w:r>
        <w:t xml:space="preserve"> </w:t>
      </w:r>
      <w:r w:rsidRPr="006A7753">
        <w:t>Class</w:t>
      </w:r>
      <w:bookmarkEnd w:id="0"/>
    </w:p>
    <w:p w14:paraId="665E5EF3" w14:textId="77777777" w:rsidR="006A7753" w:rsidRDefault="006A7753" w:rsidP="002F6158">
      <w:pPr>
        <w:rPr>
          <w:lang w:val="en-GB"/>
        </w:rPr>
      </w:pPr>
    </w:p>
    <w:p w14:paraId="061B1B50" w14:textId="35E67D36" w:rsidR="002F6158" w:rsidRDefault="002F6158" w:rsidP="002F6158">
      <w:pPr>
        <w:rPr>
          <w:lang w:val="en-GB"/>
        </w:rPr>
      </w:pPr>
      <w:r>
        <w:rPr>
          <w:lang w:val="en-GB"/>
        </w:rPr>
        <w:t>Lab</w:t>
      </w:r>
      <w:r w:rsidR="00CB5A86">
        <w:rPr>
          <w:lang w:val="en-GB"/>
        </w:rPr>
        <w:t xml:space="preserve"> Goal</w:t>
      </w:r>
      <w:r w:rsidR="00B84D63">
        <w:rPr>
          <w:lang w:val="en-GB"/>
        </w:rPr>
        <w:t>:</w:t>
      </w:r>
      <w:r w:rsidR="00D35D38">
        <w:rPr>
          <w:lang w:val="en-GB"/>
        </w:rPr>
        <w:t xml:space="preserve"> Learning how to import Virtual Machine appliances for </w:t>
      </w:r>
      <w:proofErr w:type="gramStart"/>
      <w:r w:rsidR="00D35D38">
        <w:rPr>
          <w:lang w:val="en-GB"/>
        </w:rPr>
        <w:t>class</w:t>
      </w:r>
      <w:proofErr w:type="gramEnd"/>
    </w:p>
    <w:p w14:paraId="2A0EA4A5" w14:textId="77777777" w:rsidR="00B2790B" w:rsidRDefault="00D35D38" w:rsidP="002F6158">
      <w:pPr>
        <w:rPr>
          <w:lang w:val="en-GB"/>
        </w:rPr>
      </w:pPr>
      <w:r>
        <w:rPr>
          <w:lang w:val="en-GB"/>
        </w:rPr>
        <w:t>Lab</w:t>
      </w:r>
      <w:r w:rsidR="00CB5A86">
        <w:rPr>
          <w:lang w:val="en-GB"/>
        </w:rPr>
        <w:t xml:space="preserve"> Require</w:t>
      </w:r>
      <w:r w:rsidR="00B2790B">
        <w:rPr>
          <w:lang w:val="en-GB"/>
        </w:rPr>
        <w:t>ments:</w:t>
      </w:r>
    </w:p>
    <w:p w14:paraId="2381514A" w14:textId="4F49FEB3" w:rsidR="00D35D38" w:rsidRPr="00D03843" w:rsidRDefault="00D35D38" w:rsidP="00D03843">
      <w:pPr>
        <w:pStyle w:val="ListParagraph"/>
        <w:numPr>
          <w:ilvl w:val="0"/>
          <w:numId w:val="45"/>
        </w:numPr>
        <w:rPr>
          <w:lang w:val="en-GB"/>
        </w:rPr>
      </w:pPr>
      <w:r w:rsidRPr="00D03843">
        <w:rPr>
          <w:lang w:val="en-GB"/>
        </w:rPr>
        <w:t>Access to Teams</w:t>
      </w:r>
    </w:p>
    <w:p w14:paraId="3958F64F" w14:textId="10F0B7C7" w:rsidR="00B2790B" w:rsidRPr="00D03843" w:rsidRDefault="00B2790B" w:rsidP="00D03843">
      <w:pPr>
        <w:pStyle w:val="ListParagraph"/>
        <w:numPr>
          <w:ilvl w:val="0"/>
          <w:numId w:val="45"/>
        </w:numPr>
        <w:rPr>
          <w:lang w:val="en-GB"/>
        </w:rPr>
      </w:pPr>
      <w:r w:rsidRPr="00D03843">
        <w:rPr>
          <w:lang w:val="en-GB"/>
        </w:rPr>
        <w:t>VMware Workstation Pro</w:t>
      </w:r>
    </w:p>
    <w:p w14:paraId="54EE68D3" w14:textId="01BC8D1C" w:rsidR="00B2790B" w:rsidRPr="00D03843" w:rsidRDefault="00B2790B" w:rsidP="00D03843">
      <w:pPr>
        <w:pStyle w:val="ListParagraph"/>
        <w:numPr>
          <w:ilvl w:val="0"/>
          <w:numId w:val="45"/>
        </w:numPr>
        <w:rPr>
          <w:lang w:val="en-GB"/>
        </w:rPr>
      </w:pPr>
      <w:r w:rsidRPr="00D03843">
        <w:rPr>
          <w:lang w:val="en-GB"/>
        </w:rPr>
        <w:t>Windows 10 or Windows 11</w:t>
      </w:r>
      <w:r w:rsidR="00D03843" w:rsidRPr="00D03843">
        <w:rPr>
          <w:lang w:val="en-GB"/>
        </w:rPr>
        <w:t xml:space="preserve"> PC</w:t>
      </w:r>
    </w:p>
    <w:p w14:paraId="4BF7C909" w14:textId="77777777" w:rsidR="00B84D63" w:rsidRDefault="00B84D63" w:rsidP="002F6158">
      <w:pPr>
        <w:rPr>
          <w:lang w:val="en-GB"/>
        </w:rPr>
      </w:pPr>
    </w:p>
    <w:p w14:paraId="75D8637B" w14:textId="77777777" w:rsidR="002F6158" w:rsidRDefault="002F6158" w:rsidP="002F6158">
      <w:pPr>
        <w:rPr>
          <w:lang w:val="en-GB"/>
        </w:rPr>
      </w:pPr>
    </w:p>
    <w:p w14:paraId="470A7FAF" w14:textId="77777777" w:rsidR="001A4414" w:rsidRDefault="001A4414" w:rsidP="002F6158">
      <w:pPr>
        <w:rPr>
          <w:lang w:val="en-GB"/>
        </w:rPr>
      </w:pPr>
    </w:p>
    <w:p w14:paraId="0B4427A7" w14:textId="77777777" w:rsidR="001A4414" w:rsidRDefault="001A4414" w:rsidP="002F6158">
      <w:pPr>
        <w:rPr>
          <w:lang w:val="en-GB"/>
        </w:rPr>
      </w:pPr>
    </w:p>
    <w:p w14:paraId="52A81A03" w14:textId="77777777" w:rsidR="001A4414" w:rsidRDefault="001A4414" w:rsidP="002F6158">
      <w:pPr>
        <w:rPr>
          <w:lang w:val="en-GB"/>
        </w:rPr>
      </w:pPr>
    </w:p>
    <w:p w14:paraId="4EBDCAAB" w14:textId="77777777" w:rsidR="001A4414" w:rsidRDefault="001A4414" w:rsidP="002F6158">
      <w:pPr>
        <w:rPr>
          <w:lang w:val="en-GB"/>
        </w:rPr>
      </w:pPr>
    </w:p>
    <w:p w14:paraId="55BA38DD" w14:textId="77777777" w:rsidR="001A4414" w:rsidRDefault="001A4414" w:rsidP="002F6158">
      <w:pPr>
        <w:rPr>
          <w:lang w:val="en-GB"/>
        </w:rPr>
      </w:pPr>
    </w:p>
    <w:p w14:paraId="641C3F83" w14:textId="77777777" w:rsidR="001A4414" w:rsidRDefault="001A4414" w:rsidP="002F6158">
      <w:pPr>
        <w:rPr>
          <w:lang w:val="en-GB"/>
        </w:rPr>
      </w:pPr>
    </w:p>
    <w:p w14:paraId="4362B401" w14:textId="77777777" w:rsidR="001A4414" w:rsidRDefault="001A4414" w:rsidP="002F6158">
      <w:pPr>
        <w:rPr>
          <w:lang w:val="en-GB"/>
        </w:rPr>
      </w:pPr>
    </w:p>
    <w:p w14:paraId="70FA2782" w14:textId="77777777" w:rsidR="001A4414" w:rsidRDefault="001A4414" w:rsidP="002F6158">
      <w:pPr>
        <w:rPr>
          <w:lang w:val="en-GB"/>
        </w:rPr>
      </w:pPr>
    </w:p>
    <w:p w14:paraId="4151BEE2" w14:textId="77777777" w:rsidR="001A4414" w:rsidRDefault="001A4414" w:rsidP="002F6158">
      <w:pPr>
        <w:rPr>
          <w:lang w:val="en-GB"/>
        </w:rPr>
      </w:pPr>
    </w:p>
    <w:p w14:paraId="51039E7C" w14:textId="77777777" w:rsidR="001A4414" w:rsidRDefault="001A4414" w:rsidP="002F6158">
      <w:pPr>
        <w:rPr>
          <w:lang w:val="en-GB"/>
        </w:rPr>
      </w:pPr>
    </w:p>
    <w:p w14:paraId="4CF17187" w14:textId="77777777" w:rsidR="001A4414" w:rsidRDefault="001A4414" w:rsidP="002F6158">
      <w:pPr>
        <w:rPr>
          <w:lang w:val="en-GB"/>
        </w:rPr>
      </w:pPr>
    </w:p>
    <w:p w14:paraId="59A51BB3" w14:textId="77777777" w:rsidR="001A4414" w:rsidRDefault="001A4414" w:rsidP="002F6158">
      <w:pPr>
        <w:rPr>
          <w:lang w:val="en-GB"/>
        </w:rPr>
      </w:pPr>
    </w:p>
    <w:p w14:paraId="4D56CFC7" w14:textId="77777777" w:rsidR="001A4414" w:rsidRDefault="001A4414" w:rsidP="002F6158">
      <w:pPr>
        <w:rPr>
          <w:lang w:val="en-GB"/>
        </w:rPr>
      </w:pPr>
    </w:p>
    <w:p w14:paraId="130CCAE2" w14:textId="77777777" w:rsidR="001A4414" w:rsidRDefault="001A4414" w:rsidP="002F6158">
      <w:pPr>
        <w:rPr>
          <w:lang w:val="en-GB"/>
        </w:rPr>
      </w:pPr>
    </w:p>
    <w:p w14:paraId="045DDCCC" w14:textId="77777777" w:rsidR="001A4414" w:rsidRDefault="001A4414" w:rsidP="002F6158">
      <w:pPr>
        <w:rPr>
          <w:lang w:val="en-GB"/>
        </w:rPr>
      </w:pPr>
    </w:p>
    <w:p w14:paraId="45817EC8" w14:textId="77777777" w:rsidR="001A4414" w:rsidRDefault="001A4414" w:rsidP="002F6158">
      <w:pPr>
        <w:rPr>
          <w:lang w:val="en-GB"/>
        </w:rPr>
      </w:pPr>
    </w:p>
    <w:p w14:paraId="03F94CE6" w14:textId="77777777" w:rsidR="001A4414" w:rsidRDefault="001A4414" w:rsidP="002F6158">
      <w:pPr>
        <w:rPr>
          <w:lang w:val="en-GB"/>
        </w:rPr>
      </w:pPr>
    </w:p>
    <w:p w14:paraId="5AE155C9" w14:textId="77777777" w:rsidR="001A4414" w:rsidRDefault="001A4414" w:rsidP="002F6158">
      <w:pPr>
        <w:rPr>
          <w:lang w:val="en-GB"/>
        </w:rPr>
      </w:pPr>
    </w:p>
    <w:p w14:paraId="7D1B5505" w14:textId="77777777" w:rsidR="001A4414" w:rsidRDefault="001A4414" w:rsidP="002F6158">
      <w:pPr>
        <w:rPr>
          <w:lang w:val="en-GB"/>
        </w:rPr>
      </w:pPr>
    </w:p>
    <w:p w14:paraId="4CFC8BFA" w14:textId="77777777" w:rsidR="001A4414" w:rsidRDefault="001A4414" w:rsidP="002F6158">
      <w:pPr>
        <w:rPr>
          <w:lang w:val="en-GB"/>
        </w:rPr>
      </w:pPr>
    </w:p>
    <w:p w14:paraId="0E54F6A6" w14:textId="77777777" w:rsidR="001A4414" w:rsidRDefault="001A4414" w:rsidP="002F6158">
      <w:pPr>
        <w:rPr>
          <w:lang w:val="en-GB"/>
        </w:rPr>
      </w:pPr>
    </w:p>
    <w:sdt>
      <w:sdtPr>
        <w:rPr>
          <w:rFonts w:eastAsiaTheme="minorEastAsia" w:cstheme="minorBidi"/>
          <w:color w:val="auto"/>
          <w:sz w:val="21"/>
          <w:szCs w:val="21"/>
        </w:rPr>
        <w:id w:val="-40838697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3BB357C" w14:textId="46EFAD35" w:rsidR="00AA3E44" w:rsidRDefault="00AA3E44">
          <w:pPr>
            <w:pStyle w:val="TOCHeading"/>
          </w:pPr>
          <w:r>
            <w:t>Contents</w:t>
          </w:r>
        </w:p>
        <w:p w14:paraId="446718E5" w14:textId="418359DE" w:rsidR="0009144F" w:rsidRDefault="00AA3E44">
          <w:pPr>
            <w:pStyle w:val="TOC1"/>
            <w:tabs>
              <w:tab w:val="right" w:leader="dot" w:pos="9628"/>
            </w:tabs>
            <w:rPr>
              <w:rFonts w:asciiTheme="minorHAnsi" w:hAnsiTheme="minorHAnsi"/>
              <w:b w:val="0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"1-6" \h \z \u </w:instrText>
          </w:r>
          <w:r>
            <w:rPr>
              <w:b w:val="0"/>
            </w:rPr>
            <w:fldChar w:fldCharType="separate"/>
          </w:r>
          <w:hyperlink w:anchor="_Toc169014512" w:history="1">
            <w:r w:rsidR="0009144F" w:rsidRPr="006C7578">
              <w:rPr>
                <w:rStyle w:val="Hyperlink"/>
                <w:noProof/>
              </w:rPr>
              <w:t>Importing VM's For Class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_Toc169014512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1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4232D698" w14:textId="0C49201A" w:rsidR="0009144F" w:rsidRDefault="003537B3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13" w:history="1">
            <w:r w:rsidR="0009144F" w:rsidRPr="006C7578">
              <w:rPr>
                <w:rStyle w:val="Hyperlink"/>
                <w:noProof/>
                <w:lang w:val="en-GB"/>
              </w:rPr>
              <w:t>Part 1: Importing Debian in VMware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_Toc169014513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3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335F510C" w14:textId="70856E84" w:rsidR="0009144F" w:rsidRDefault="003537B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14" w:history="1">
            <w:r w:rsidR="0009144F" w:rsidRPr="006C7578">
              <w:rPr>
                <w:rStyle w:val="Hyperlink"/>
                <w:noProof/>
                <w:lang w:val="en-GB"/>
              </w:rPr>
              <w:t>Task 1: Importing Debian OVA.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_Toc169014514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3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6AB50C4D" w14:textId="018F02AF" w:rsidR="0009144F" w:rsidRDefault="003537B3">
          <w:pPr>
            <w:pStyle w:val="TOC4"/>
            <w:tabs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15" w:history="1">
            <w:r w:rsidR="0009144F" w:rsidRPr="006C7578">
              <w:rPr>
                <w:rStyle w:val="Hyperlink"/>
                <w:noProof/>
                <w:lang w:val="en-GB"/>
              </w:rPr>
              <w:t>Step 1: Open teams and download Debian ova appliance.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_Toc169014515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3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3EA5E919" w14:textId="33EB40E6" w:rsidR="0009144F" w:rsidRDefault="003537B3">
          <w:pPr>
            <w:pStyle w:val="TOC4"/>
            <w:tabs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16" w:history="1">
            <w:r w:rsidR="0009144F" w:rsidRPr="006C7578">
              <w:rPr>
                <w:rStyle w:val="Hyperlink"/>
                <w:noProof/>
                <w:lang w:val="en-GB"/>
              </w:rPr>
              <w:t>Step 2: Double click on Debian_12.5.ova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_Toc169014516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3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7DEC38F9" w14:textId="5C9BD689" w:rsidR="0009144F" w:rsidRDefault="003537B3">
          <w:pPr>
            <w:pStyle w:val="TOC4"/>
            <w:tabs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17" w:history="1">
            <w:r w:rsidR="0009144F" w:rsidRPr="006C7578">
              <w:rPr>
                <w:rStyle w:val="Hyperlink"/>
                <w:noProof/>
                <w:lang w:val="en-GB"/>
              </w:rPr>
              <w:t>Step 3: Assign VM name and location.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_Toc169014517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4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6A52A0F1" w14:textId="7F525F33" w:rsidR="0009144F" w:rsidRDefault="003537B3">
          <w:pPr>
            <w:pStyle w:val="TOC4"/>
            <w:tabs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18" w:history="1">
            <w:r w:rsidR="0009144F" w:rsidRPr="006C7578">
              <w:rPr>
                <w:rStyle w:val="Hyperlink"/>
                <w:noProof/>
                <w:lang w:val="en-GB"/>
              </w:rPr>
              <w:t>Step 4: Wait for import to complete.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_Toc169014518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5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7EF51A62" w14:textId="170E98A9" w:rsidR="0009144F" w:rsidRDefault="003537B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19" w:history="1">
            <w:r w:rsidR="0009144F" w:rsidRPr="006C7578">
              <w:rPr>
                <w:rStyle w:val="Hyperlink"/>
                <w:noProof/>
                <w:lang w:val="en-GB"/>
              </w:rPr>
              <w:t>Task 2: Verification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_Toc169014519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5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1C0223D4" w14:textId="4147D768" w:rsidR="0009144F" w:rsidRDefault="003537B3">
          <w:pPr>
            <w:pStyle w:val="TOC4"/>
            <w:tabs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20" w:history="1">
            <w:r w:rsidR="0009144F" w:rsidRPr="006C7578">
              <w:rPr>
                <w:rStyle w:val="Hyperlink"/>
                <w:noProof/>
                <w:lang w:val="en-GB"/>
              </w:rPr>
              <w:t>Step 1: Verify that VM is imported correctly.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_Toc169014520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5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19254A2B" w14:textId="5CA355ED" w:rsidR="0009144F" w:rsidRDefault="003537B3">
          <w:pPr>
            <w:pStyle w:val="TOC4"/>
            <w:tabs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21" w:history="1">
            <w:r w:rsidR="0009144F" w:rsidRPr="006C7578">
              <w:rPr>
                <w:rStyle w:val="Hyperlink"/>
                <w:noProof/>
                <w:lang w:val="en-GB"/>
              </w:rPr>
              <w:t>Step 2: Start Debian VM and access Internet.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_Toc169014521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6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469B1868" w14:textId="3FF415CE" w:rsidR="0009144F" w:rsidRDefault="003537B3">
          <w:pPr>
            <w:pStyle w:val="TOC2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22" w:history="1">
            <w:r w:rsidR="0009144F" w:rsidRPr="006C7578">
              <w:rPr>
                <w:rStyle w:val="Hyperlink"/>
                <w:noProof/>
                <w:lang w:val="en-GB"/>
              </w:rPr>
              <w:t>Part 2: Importing Kali in VMware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_Toc169014522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7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47041DE1" w14:textId="7739F358" w:rsidR="0009144F" w:rsidRDefault="003537B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23" w:history="1">
            <w:r w:rsidR="0009144F" w:rsidRPr="006C7578">
              <w:rPr>
                <w:rStyle w:val="Hyperlink"/>
                <w:noProof/>
                <w:lang w:val="en-GB"/>
              </w:rPr>
              <w:t>Task 1: Importing Kali OVA.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_Toc169014523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7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03FB2140" w14:textId="6786B473" w:rsidR="0009144F" w:rsidRDefault="003537B3">
          <w:pPr>
            <w:pStyle w:val="TOC4"/>
            <w:tabs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24" w:history="1">
            <w:r w:rsidR="0009144F" w:rsidRPr="006C7578">
              <w:rPr>
                <w:rStyle w:val="Hyperlink"/>
                <w:noProof/>
                <w:lang w:val="en-GB"/>
              </w:rPr>
              <w:t>Step 1: Open teams and download Debian ova appliance.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_Toc169014524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7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543745ED" w14:textId="0D8FF5B1" w:rsidR="0009144F" w:rsidRDefault="003537B3">
          <w:pPr>
            <w:pStyle w:val="TOC4"/>
            <w:tabs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25" w:history="1">
            <w:r w:rsidR="0009144F" w:rsidRPr="006C7578">
              <w:rPr>
                <w:rStyle w:val="Hyperlink"/>
                <w:noProof/>
                <w:lang w:val="en-GB"/>
              </w:rPr>
              <w:t>Step 2: Double click on kali-linux-2024.2-vmware-amd64.ova.ova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_Toc169014525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7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67827F58" w14:textId="4006B7B7" w:rsidR="0009144F" w:rsidRDefault="003537B3">
          <w:pPr>
            <w:pStyle w:val="TOC4"/>
            <w:tabs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26" w:history="1">
            <w:r w:rsidR="0009144F" w:rsidRPr="006C7578">
              <w:rPr>
                <w:rStyle w:val="Hyperlink"/>
                <w:noProof/>
                <w:lang w:val="en-GB"/>
              </w:rPr>
              <w:t>Step 3: Assign VM name and location.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_Toc169014526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7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145C428A" w14:textId="6745432D" w:rsidR="0009144F" w:rsidRDefault="003537B3">
          <w:pPr>
            <w:pStyle w:val="TOC4"/>
            <w:tabs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27" w:history="1">
            <w:r w:rsidR="0009144F" w:rsidRPr="006C7578">
              <w:rPr>
                <w:rStyle w:val="Hyperlink"/>
                <w:noProof/>
                <w:lang w:val="en-GB"/>
              </w:rPr>
              <w:t>Step 4: Wait for import to complete.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_Toc169014527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7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32716D5E" w14:textId="41636321" w:rsidR="0009144F" w:rsidRDefault="003537B3">
          <w:pPr>
            <w:pStyle w:val="TOC3"/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28" w:history="1">
            <w:r w:rsidR="0009144F" w:rsidRPr="006C7578">
              <w:rPr>
                <w:rStyle w:val="Hyperlink"/>
                <w:noProof/>
                <w:lang w:val="en-GB"/>
              </w:rPr>
              <w:t>Task 2: Verification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_Toc169014528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7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447D82B2" w14:textId="72D12417" w:rsidR="0009144F" w:rsidRDefault="003537B3">
          <w:pPr>
            <w:pStyle w:val="TOC4"/>
            <w:tabs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29" w:history="1">
            <w:r w:rsidR="0009144F" w:rsidRPr="006C7578">
              <w:rPr>
                <w:rStyle w:val="Hyperlink"/>
                <w:noProof/>
                <w:lang w:val="en-GB"/>
              </w:rPr>
              <w:t>Step 1: Verify that VM is imported correctly.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_Toc169014529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7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1E0BAE73" w14:textId="73F90ECB" w:rsidR="0009144F" w:rsidRDefault="003537B3">
          <w:pPr>
            <w:pStyle w:val="TOC4"/>
            <w:tabs>
              <w:tab w:val="right" w:leader="dot" w:pos="9628"/>
            </w:tabs>
            <w:rPr>
              <w:rFonts w:asciiTheme="minorHAnsi" w:hAnsiTheme="minorHAnsi"/>
              <w:noProof/>
              <w:kern w:val="2"/>
              <w:sz w:val="24"/>
              <w:szCs w:val="24"/>
              <w:lang w:eastAsia="en-AU"/>
              <w14:ligatures w14:val="standardContextual"/>
            </w:rPr>
          </w:pPr>
          <w:hyperlink w:anchor="_Toc169014530" w:history="1">
            <w:r w:rsidR="0009144F" w:rsidRPr="006C7578">
              <w:rPr>
                <w:rStyle w:val="Hyperlink"/>
                <w:noProof/>
                <w:lang w:val="en-GB"/>
              </w:rPr>
              <w:t>Step 2: Start Kali VM and access Internet.</w:t>
            </w:r>
            <w:r w:rsidR="0009144F">
              <w:rPr>
                <w:noProof/>
                <w:webHidden/>
              </w:rPr>
              <w:tab/>
            </w:r>
            <w:r w:rsidR="0009144F">
              <w:rPr>
                <w:noProof/>
                <w:webHidden/>
              </w:rPr>
              <w:fldChar w:fldCharType="begin"/>
            </w:r>
            <w:r w:rsidR="0009144F">
              <w:rPr>
                <w:noProof/>
                <w:webHidden/>
              </w:rPr>
              <w:instrText xml:space="preserve"> PAGEREF _Toc169014530 \h </w:instrText>
            </w:r>
            <w:r w:rsidR="0009144F">
              <w:rPr>
                <w:noProof/>
                <w:webHidden/>
              </w:rPr>
            </w:r>
            <w:r w:rsidR="0009144F">
              <w:rPr>
                <w:noProof/>
                <w:webHidden/>
              </w:rPr>
              <w:fldChar w:fldCharType="separate"/>
            </w:r>
            <w:r w:rsidR="0009144F">
              <w:rPr>
                <w:noProof/>
                <w:webHidden/>
              </w:rPr>
              <w:t>7</w:t>
            </w:r>
            <w:r w:rsidR="0009144F">
              <w:rPr>
                <w:noProof/>
                <w:webHidden/>
              </w:rPr>
              <w:fldChar w:fldCharType="end"/>
            </w:r>
          </w:hyperlink>
        </w:p>
        <w:p w14:paraId="5FFFAEC3" w14:textId="413025B4" w:rsidR="00AA3E44" w:rsidRDefault="00AA3E44">
          <w:r>
            <w:rPr>
              <w:b/>
            </w:rPr>
            <w:fldChar w:fldCharType="end"/>
          </w:r>
        </w:p>
      </w:sdtContent>
    </w:sdt>
    <w:p w14:paraId="19349672" w14:textId="77777777" w:rsidR="00323D18" w:rsidRDefault="00323D18" w:rsidP="002F6158">
      <w:pPr>
        <w:rPr>
          <w:lang w:val="en-GB"/>
        </w:rPr>
      </w:pPr>
    </w:p>
    <w:p w14:paraId="6C307707" w14:textId="77777777" w:rsidR="00323D18" w:rsidRDefault="00323D18" w:rsidP="002F6158">
      <w:pPr>
        <w:rPr>
          <w:lang w:val="en-GB"/>
        </w:rPr>
      </w:pPr>
    </w:p>
    <w:p w14:paraId="038D6ED5" w14:textId="77777777" w:rsidR="00323D18" w:rsidRDefault="00323D18" w:rsidP="002F6158">
      <w:pPr>
        <w:rPr>
          <w:lang w:val="en-GB"/>
        </w:rPr>
      </w:pPr>
    </w:p>
    <w:p w14:paraId="61B374BC" w14:textId="77777777" w:rsidR="00323D18" w:rsidRDefault="00323D18" w:rsidP="002F6158">
      <w:pPr>
        <w:rPr>
          <w:lang w:val="en-GB"/>
        </w:rPr>
      </w:pPr>
    </w:p>
    <w:p w14:paraId="520208DF" w14:textId="77777777" w:rsidR="00323D18" w:rsidRDefault="00323D18" w:rsidP="002F6158">
      <w:pPr>
        <w:rPr>
          <w:lang w:val="en-GB"/>
        </w:rPr>
      </w:pPr>
    </w:p>
    <w:p w14:paraId="377CF75F" w14:textId="77777777" w:rsidR="00323D18" w:rsidRDefault="00323D18" w:rsidP="002F6158">
      <w:pPr>
        <w:rPr>
          <w:lang w:val="en-GB"/>
        </w:rPr>
      </w:pPr>
    </w:p>
    <w:p w14:paraId="16A29061" w14:textId="77777777" w:rsidR="00323D18" w:rsidRDefault="00323D18" w:rsidP="002F6158">
      <w:pPr>
        <w:rPr>
          <w:lang w:val="en-GB"/>
        </w:rPr>
      </w:pPr>
    </w:p>
    <w:p w14:paraId="38164398" w14:textId="77777777" w:rsidR="00323D18" w:rsidRDefault="00323D18" w:rsidP="002F6158">
      <w:pPr>
        <w:rPr>
          <w:lang w:val="en-GB"/>
        </w:rPr>
      </w:pPr>
    </w:p>
    <w:p w14:paraId="35E0F43E" w14:textId="77777777" w:rsidR="00323D18" w:rsidRDefault="00323D18" w:rsidP="002F6158">
      <w:pPr>
        <w:rPr>
          <w:lang w:val="en-GB"/>
        </w:rPr>
      </w:pPr>
    </w:p>
    <w:p w14:paraId="2A8EDA75" w14:textId="77777777" w:rsidR="00323D18" w:rsidRDefault="00323D18" w:rsidP="002F6158">
      <w:pPr>
        <w:rPr>
          <w:lang w:val="en-GB"/>
        </w:rPr>
      </w:pPr>
    </w:p>
    <w:p w14:paraId="7C1324EF" w14:textId="77777777" w:rsidR="00323D18" w:rsidRDefault="00323D18" w:rsidP="002F6158">
      <w:pPr>
        <w:rPr>
          <w:lang w:val="en-GB"/>
        </w:rPr>
      </w:pPr>
    </w:p>
    <w:p w14:paraId="23541054" w14:textId="77777777" w:rsidR="00323D18" w:rsidRDefault="00323D18" w:rsidP="002F6158">
      <w:pPr>
        <w:rPr>
          <w:lang w:val="en-GB"/>
        </w:rPr>
      </w:pPr>
    </w:p>
    <w:p w14:paraId="71341501" w14:textId="77777777" w:rsidR="00323D18" w:rsidRDefault="00323D18" w:rsidP="002F6158">
      <w:pPr>
        <w:rPr>
          <w:lang w:val="en-GB"/>
        </w:rPr>
      </w:pPr>
    </w:p>
    <w:p w14:paraId="5F60C08C" w14:textId="77777777" w:rsidR="00323D18" w:rsidRDefault="00323D18" w:rsidP="002F6158">
      <w:pPr>
        <w:rPr>
          <w:lang w:val="en-GB"/>
        </w:rPr>
      </w:pPr>
    </w:p>
    <w:p w14:paraId="0E8912B8" w14:textId="77777777" w:rsidR="00323D18" w:rsidRDefault="00323D18" w:rsidP="002F6158">
      <w:pPr>
        <w:rPr>
          <w:lang w:val="en-GB"/>
        </w:rPr>
      </w:pPr>
    </w:p>
    <w:p w14:paraId="7B753D90" w14:textId="77777777" w:rsidR="00323D18" w:rsidRDefault="00323D18" w:rsidP="002F6158">
      <w:pPr>
        <w:rPr>
          <w:lang w:val="en-GB"/>
        </w:rPr>
      </w:pPr>
    </w:p>
    <w:p w14:paraId="18E680E4" w14:textId="77777777" w:rsidR="00323D18" w:rsidRDefault="00323D18" w:rsidP="002F6158">
      <w:pPr>
        <w:rPr>
          <w:lang w:val="en-GB"/>
        </w:rPr>
      </w:pPr>
    </w:p>
    <w:p w14:paraId="2D61DBE9" w14:textId="77777777" w:rsidR="00323D18" w:rsidRDefault="00323D18" w:rsidP="002F6158">
      <w:pPr>
        <w:rPr>
          <w:lang w:val="en-GB"/>
        </w:rPr>
      </w:pPr>
    </w:p>
    <w:p w14:paraId="5463D844" w14:textId="77777777" w:rsidR="00323D18" w:rsidRDefault="00323D18" w:rsidP="002F6158">
      <w:pPr>
        <w:rPr>
          <w:lang w:val="en-GB"/>
        </w:rPr>
      </w:pPr>
    </w:p>
    <w:p w14:paraId="0ED9C422" w14:textId="77777777" w:rsidR="001A4414" w:rsidRDefault="001A4414" w:rsidP="002F6158">
      <w:pPr>
        <w:rPr>
          <w:lang w:val="en-GB"/>
        </w:rPr>
      </w:pPr>
    </w:p>
    <w:p w14:paraId="430C104E" w14:textId="717141B2" w:rsidR="001A4414" w:rsidRDefault="001A4414" w:rsidP="001A4414">
      <w:pPr>
        <w:pStyle w:val="Heading2"/>
        <w:rPr>
          <w:lang w:val="en-GB"/>
        </w:rPr>
      </w:pPr>
      <w:bookmarkStart w:id="1" w:name="_Toc169014513"/>
      <w:r>
        <w:rPr>
          <w:lang w:val="en-GB"/>
        </w:rPr>
        <w:t>Part 1: Importing Debian in VMware</w:t>
      </w:r>
      <w:bookmarkEnd w:id="1"/>
    </w:p>
    <w:p w14:paraId="1CBED485" w14:textId="77777777" w:rsidR="001A4414" w:rsidRDefault="001A4414" w:rsidP="001A4414">
      <w:pPr>
        <w:rPr>
          <w:lang w:val="en-GB"/>
        </w:rPr>
      </w:pPr>
    </w:p>
    <w:p w14:paraId="70B6D239" w14:textId="0A946B0F" w:rsidR="001A4414" w:rsidRDefault="001A4414" w:rsidP="00323D18">
      <w:pPr>
        <w:pStyle w:val="Heading3"/>
        <w:rPr>
          <w:lang w:val="en-GB"/>
        </w:rPr>
      </w:pPr>
      <w:bookmarkStart w:id="2" w:name="_Toc169014514"/>
      <w:r>
        <w:rPr>
          <w:lang w:val="en-GB"/>
        </w:rPr>
        <w:t xml:space="preserve">Task 1: </w:t>
      </w:r>
      <w:r w:rsidR="00B4268A">
        <w:rPr>
          <w:lang w:val="en-GB"/>
        </w:rPr>
        <w:t>Importing Debian OVA</w:t>
      </w:r>
      <w:r w:rsidR="00323D18">
        <w:rPr>
          <w:lang w:val="en-GB"/>
        </w:rPr>
        <w:t>.</w:t>
      </w:r>
      <w:bookmarkEnd w:id="2"/>
    </w:p>
    <w:p w14:paraId="3CE55BFC" w14:textId="1E799348" w:rsidR="001A4414" w:rsidRDefault="00323D18" w:rsidP="00323D18">
      <w:pPr>
        <w:pStyle w:val="Heading4"/>
        <w:rPr>
          <w:lang w:val="en-GB"/>
        </w:rPr>
      </w:pPr>
      <w:bookmarkStart w:id="3" w:name="_Toc169014515"/>
      <w:r>
        <w:rPr>
          <w:lang w:val="en-GB"/>
        </w:rPr>
        <w:t xml:space="preserve">Step 1: </w:t>
      </w:r>
      <w:r w:rsidR="001A4414">
        <w:rPr>
          <w:lang w:val="en-GB"/>
        </w:rPr>
        <w:t xml:space="preserve">Open teams </w:t>
      </w:r>
      <w:r>
        <w:rPr>
          <w:lang w:val="en-GB"/>
        </w:rPr>
        <w:t>and download Debian ova appliance.</w:t>
      </w:r>
      <w:bookmarkEnd w:id="3"/>
    </w:p>
    <w:p w14:paraId="1D30F42A" w14:textId="77777777" w:rsidR="00323D18" w:rsidRDefault="00323D18" w:rsidP="001A4414">
      <w:pPr>
        <w:rPr>
          <w:lang w:val="en-GB"/>
        </w:rPr>
      </w:pPr>
    </w:p>
    <w:p w14:paraId="70DEA0EC" w14:textId="4D1BBC11" w:rsidR="00D40FE7" w:rsidRDefault="001D0679" w:rsidP="001D0679">
      <w:pPr>
        <w:jc w:val="center"/>
        <w:rPr>
          <w:lang w:val="en-GB"/>
        </w:rPr>
      </w:pPr>
      <w:r w:rsidRPr="001D0679">
        <w:rPr>
          <w:noProof/>
          <w:lang w:val="en-GB"/>
        </w:rPr>
        <w:drawing>
          <wp:inline distT="0" distB="0" distL="0" distR="0" wp14:anchorId="3C0AC13A" wp14:editId="1C516670">
            <wp:extent cx="4586287" cy="1166320"/>
            <wp:effectExtent l="0" t="0" r="5080" b="0"/>
            <wp:docPr id="293918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1877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5728" cy="117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7C80B" w14:textId="77777777" w:rsidR="00D40FE7" w:rsidRDefault="00D40FE7" w:rsidP="001A4414">
      <w:pPr>
        <w:rPr>
          <w:lang w:val="en-GB"/>
        </w:rPr>
      </w:pPr>
    </w:p>
    <w:p w14:paraId="268BEC7B" w14:textId="01F991DE" w:rsidR="00D40FE7" w:rsidRDefault="00D40FE7" w:rsidP="003B5807">
      <w:pPr>
        <w:pStyle w:val="Heading4"/>
        <w:rPr>
          <w:lang w:val="en-GB"/>
        </w:rPr>
      </w:pPr>
      <w:bookmarkStart w:id="4" w:name="_Toc169014516"/>
      <w:r>
        <w:rPr>
          <w:lang w:val="en-GB"/>
        </w:rPr>
        <w:t>Step 2</w:t>
      </w:r>
      <w:r w:rsidR="003B5807">
        <w:rPr>
          <w:lang w:val="en-GB"/>
        </w:rPr>
        <w:t>:</w:t>
      </w:r>
      <w:r>
        <w:rPr>
          <w:lang w:val="en-GB"/>
        </w:rPr>
        <w:t xml:space="preserve"> Double click on </w:t>
      </w:r>
      <w:r w:rsidR="003B5807" w:rsidRPr="003B5807">
        <w:rPr>
          <w:lang w:val="en-GB"/>
        </w:rPr>
        <w:t>Debian_12.5.ova</w:t>
      </w:r>
      <w:bookmarkEnd w:id="4"/>
    </w:p>
    <w:p w14:paraId="4860FC23" w14:textId="77777777" w:rsidR="003B5807" w:rsidRDefault="003B5807" w:rsidP="001A4414">
      <w:pPr>
        <w:rPr>
          <w:lang w:val="en-GB"/>
        </w:rPr>
      </w:pPr>
    </w:p>
    <w:p w14:paraId="12EF67D4" w14:textId="4388DEC8" w:rsidR="003B5807" w:rsidRDefault="006E3615" w:rsidP="001A4414">
      <w:pPr>
        <w:rPr>
          <w:lang w:val="en-GB"/>
        </w:rPr>
      </w:pPr>
      <w:r>
        <w:rPr>
          <w:lang w:val="en-GB"/>
        </w:rPr>
        <w:t xml:space="preserve">You will be asked to select default application </w:t>
      </w:r>
      <w:r w:rsidR="003C0058">
        <w:rPr>
          <w:lang w:val="en-GB"/>
        </w:rPr>
        <w:t>to open ova if you have never done this before.</w:t>
      </w:r>
    </w:p>
    <w:p w14:paraId="087E7A17" w14:textId="10045E37" w:rsidR="003C0058" w:rsidRDefault="003C0058" w:rsidP="001A4414">
      <w:pPr>
        <w:rPr>
          <w:lang w:val="en-GB"/>
        </w:rPr>
      </w:pPr>
      <w:r>
        <w:rPr>
          <w:lang w:val="en-GB"/>
        </w:rPr>
        <w:t xml:space="preserve">Select VMware workstation and choose to always </w:t>
      </w:r>
      <w:proofErr w:type="gramStart"/>
      <w:r w:rsidR="004A5BE5">
        <w:rPr>
          <w:lang w:val="en-GB"/>
        </w:rPr>
        <w:t>open .ova</w:t>
      </w:r>
      <w:proofErr w:type="gramEnd"/>
      <w:r w:rsidR="004A5BE5">
        <w:rPr>
          <w:lang w:val="en-GB"/>
        </w:rPr>
        <w:t xml:space="preserve"> with it.</w:t>
      </w:r>
    </w:p>
    <w:p w14:paraId="7D7EA7B9" w14:textId="258DBF5A" w:rsidR="004A5BE5" w:rsidRDefault="004A5BE5" w:rsidP="004A5BE5">
      <w:pPr>
        <w:jc w:val="center"/>
        <w:rPr>
          <w:b/>
          <w:bCs/>
          <w:lang w:val="en-GB"/>
        </w:rPr>
      </w:pPr>
      <w:r w:rsidRPr="004A5BE5">
        <w:rPr>
          <w:noProof/>
          <w:lang w:val="en-GB"/>
        </w:rPr>
        <w:lastRenderedPageBreak/>
        <w:drawing>
          <wp:inline distT="0" distB="0" distL="0" distR="0" wp14:anchorId="49F29E7C" wp14:editId="7BB6DD20">
            <wp:extent cx="4237087" cy="5898391"/>
            <wp:effectExtent l="0" t="0" r="0" b="7620"/>
            <wp:docPr id="1453357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574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589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BCA14" w14:textId="2E676B4A" w:rsidR="004A5BE5" w:rsidRDefault="00150553" w:rsidP="005A317B">
      <w:pPr>
        <w:pStyle w:val="Heading4"/>
        <w:rPr>
          <w:lang w:val="en-GB"/>
        </w:rPr>
      </w:pPr>
      <w:bookmarkStart w:id="5" w:name="_Toc169014517"/>
      <w:r>
        <w:rPr>
          <w:lang w:val="en-GB"/>
        </w:rPr>
        <w:t xml:space="preserve">Step </w:t>
      </w:r>
      <w:r w:rsidR="005A317B">
        <w:rPr>
          <w:lang w:val="en-GB"/>
        </w:rPr>
        <w:t>3</w:t>
      </w:r>
      <w:r>
        <w:rPr>
          <w:lang w:val="en-GB"/>
        </w:rPr>
        <w:t>:</w:t>
      </w:r>
      <w:r w:rsidR="005A317B">
        <w:rPr>
          <w:lang w:val="en-GB"/>
        </w:rPr>
        <w:t xml:space="preserve"> Assign VM name and location.</w:t>
      </w:r>
      <w:bookmarkEnd w:id="5"/>
    </w:p>
    <w:p w14:paraId="1E819FD2" w14:textId="77777777" w:rsidR="005A317B" w:rsidRDefault="005A317B" w:rsidP="005A317B">
      <w:pPr>
        <w:rPr>
          <w:lang w:val="en-GB"/>
        </w:rPr>
      </w:pPr>
    </w:p>
    <w:p w14:paraId="4A275BEB" w14:textId="2473C419" w:rsidR="00BF736B" w:rsidRPr="00D1094B" w:rsidRDefault="00BF736B" w:rsidP="00D1094B">
      <w:pPr>
        <w:pStyle w:val="ListParagraph"/>
        <w:numPr>
          <w:ilvl w:val="0"/>
          <w:numId w:val="46"/>
        </w:numPr>
        <w:rPr>
          <w:lang w:val="en-GB"/>
        </w:rPr>
      </w:pPr>
      <w:r w:rsidRPr="00D1094B">
        <w:rPr>
          <w:lang w:val="en-GB"/>
        </w:rPr>
        <w:t xml:space="preserve">Assign </w:t>
      </w:r>
      <w:r w:rsidR="00D1094B" w:rsidRPr="00D1094B">
        <w:rPr>
          <w:lang w:val="en-GB"/>
        </w:rPr>
        <w:t>VM name.</w:t>
      </w:r>
    </w:p>
    <w:p w14:paraId="19872967" w14:textId="0836C728" w:rsidR="00D1094B" w:rsidRPr="00D1094B" w:rsidRDefault="00D1094B" w:rsidP="00D1094B">
      <w:pPr>
        <w:pStyle w:val="ListParagraph"/>
        <w:numPr>
          <w:ilvl w:val="0"/>
          <w:numId w:val="46"/>
        </w:numPr>
        <w:rPr>
          <w:lang w:val="en-GB"/>
        </w:rPr>
      </w:pPr>
      <w:r w:rsidRPr="00D1094B">
        <w:rPr>
          <w:lang w:val="en-GB"/>
        </w:rPr>
        <w:t>Change location accordingly.</w:t>
      </w:r>
    </w:p>
    <w:p w14:paraId="47DD7BCF" w14:textId="3882F55D" w:rsidR="00D1094B" w:rsidRPr="00D1094B" w:rsidRDefault="00D1094B" w:rsidP="00D1094B">
      <w:pPr>
        <w:pStyle w:val="ListParagraph"/>
        <w:numPr>
          <w:ilvl w:val="0"/>
          <w:numId w:val="46"/>
        </w:numPr>
        <w:rPr>
          <w:lang w:val="en-GB"/>
        </w:rPr>
      </w:pPr>
      <w:r w:rsidRPr="00D1094B">
        <w:rPr>
          <w:lang w:val="en-GB"/>
        </w:rPr>
        <w:t>Click on Import button.</w:t>
      </w:r>
    </w:p>
    <w:p w14:paraId="585373EC" w14:textId="77777777" w:rsidR="009A7EDC" w:rsidRDefault="009A7EDC" w:rsidP="005A317B">
      <w:pPr>
        <w:jc w:val="center"/>
        <w:rPr>
          <w:lang w:val="en-GB"/>
        </w:rPr>
      </w:pPr>
    </w:p>
    <w:p w14:paraId="53331F2C" w14:textId="55632A1D" w:rsidR="005A317B" w:rsidRDefault="00BF736B" w:rsidP="005A317B">
      <w:pPr>
        <w:jc w:val="center"/>
        <w:rPr>
          <w:lang w:val="en-GB"/>
        </w:rPr>
      </w:pPr>
      <w:r w:rsidRPr="00BF736B">
        <w:rPr>
          <w:noProof/>
          <w:lang w:val="en-GB"/>
        </w:rPr>
        <w:lastRenderedPageBreak/>
        <w:drawing>
          <wp:inline distT="0" distB="0" distL="0" distR="0" wp14:anchorId="7FDA5359" wp14:editId="3D4D3125">
            <wp:extent cx="3081034" cy="3271520"/>
            <wp:effectExtent l="0" t="0" r="5080" b="5080"/>
            <wp:docPr id="3028687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68767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1637" t="1819" r="2083" b="2016"/>
                    <a:stretch/>
                  </pic:blipFill>
                  <pic:spPr bwMode="auto">
                    <a:xfrm>
                      <a:off x="0" y="0"/>
                      <a:ext cx="3081600" cy="3272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3376E" w14:textId="77777777" w:rsidR="00B04572" w:rsidRDefault="00B04572" w:rsidP="005A317B">
      <w:pPr>
        <w:jc w:val="center"/>
        <w:rPr>
          <w:lang w:val="en-GB"/>
        </w:rPr>
      </w:pPr>
    </w:p>
    <w:p w14:paraId="18B27089" w14:textId="2DD0EB2E" w:rsidR="00B04572" w:rsidRDefault="00B04572" w:rsidP="00B04572">
      <w:pPr>
        <w:pStyle w:val="Heading4"/>
        <w:rPr>
          <w:lang w:val="en-GB"/>
        </w:rPr>
      </w:pPr>
      <w:bookmarkStart w:id="6" w:name="_Toc169014518"/>
      <w:r>
        <w:rPr>
          <w:lang w:val="en-GB"/>
        </w:rPr>
        <w:t>Step 4: Wait for import to complete.</w:t>
      </w:r>
      <w:bookmarkEnd w:id="6"/>
    </w:p>
    <w:p w14:paraId="32C9E41D" w14:textId="77777777" w:rsidR="00B04572" w:rsidRPr="00B04572" w:rsidRDefault="00B04572" w:rsidP="00B04572">
      <w:pPr>
        <w:rPr>
          <w:lang w:val="en-GB"/>
        </w:rPr>
      </w:pPr>
    </w:p>
    <w:p w14:paraId="18203174" w14:textId="77777777" w:rsidR="00B04572" w:rsidRDefault="00B04572" w:rsidP="00B04572">
      <w:pPr>
        <w:rPr>
          <w:lang w:val="en-GB"/>
        </w:rPr>
      </w:pPr>
    </w:p>
    <w:p w14:paraId="08958B71" w14:textId="77777777" w:rsidR="00B04572" w:rsidRDefault="00B04572" w:rsidP="00B04572">
      <w:pPr>
        <w:rPr>
          <w:lang w:val="en-GB"/>
        </w:rPr>
      </w:pPr>
    </w:p>
    <w:p w14:paraId="6926919E" w14:textId="20EB93E5" w:rsidR="00B04572" w:rsidRDefault="00B04572" w:rsidP="00B04572">
      <w:pPr>
        <w:jc w:val="center"/>
        <w:rPr>
          <w:lang w:val="en-GB"/>
        </w:rPr>
      </w:pPr>
      <w:r w:rsidRPr="00B04572">
        <w:rPr>
          <w:noProof/>
          <w:lang w:val="en-GB"/>
        </w:rPr>
        <w:drawing>
          <wp:inline distT="0" distB="0" distL="0" distR="0" wp14:anchorId="38384AA8" wp14:editId="5784E900">
            <wp:extent cx="3143250" cy="871537"/>
            <wp:effectExtent l="0" t="0" r="0" b="5080"/>
            <wp:docPr id="234309050" name="Picture 1" descr="A white rectangular object with a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09050" name="Picture 1" descr="A white rectangular object with a black border&#10;&#10;Description automatically generated"/>
                    <pic:cNvPicPr/>
                  </pic:nvPicPr>
                  <pic:blipFill rotWithShape="1">
                    <a:blip r:embed="rId14"/>
                    <a:srcRect t="4377" r="1786" b="6615"/>
                    <a:stretch/>
                  </pic:blipFill>
                  <pic:spPr bwMode="auto">
                    <a:xfrm>
                      <a:off x="0" y="0"/>
                      <a:ext cx="3143523" cy="871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7B6C7" w14:textId="77777777" w:rsidR="00B04572" w:rsidRDefault="00B04572" w:rsidP="00B04572">
      <w:pPr>
        <w:jc w:val="center"/>
        <w:rPr>
          <w:lang w:val="en-GB"/>
        </w:rPr>
      </w:pPr>
    </w:p>
    <w:p w14:paraId="0DEA96A2" w14:textId="4D02F786" w:rsidR="00B04572" w:rsidRDefault="00B4268A" w:rsidP="00561EE6">
      <w:pPr>
        <w:pStyle w:val="Heading3"/>
        <w:rPr>
          <w:lang w:val="en-GB"/>
        </w:rPr>
      </w:pPr>
      <w:bookmarkStart w:id="7" w:name="_Toc169014519"/>
      <w:r>
        <w:rPr>
          <w:lang w:val="en-GB"/>
        </w:rPr>
        <w:t>Task 2: Verification</w:t>
      </w:r>
      <w:bookmarkEnd w:id="7"/>
      <w:r>
        <w:rPr>
          <w:lang w:val="en-GB"/>
        </w:rPr>
        <w:t xml:space="preserve"> </w:t>
      </w:r>
    </w:p>
    <w:p w14:paraId="7B670DA2" w14:textId="7729860E" w:rsidR="00B04572" w:rsidRDefault="00B04572" w:rsidP="00C92798">
      <w:pPr>
        <w:pStyle w:val="Heading4"/>
        <w:rPr>
          <w:lang w:val="en-GB"/>
        </w:rPr>
      </w:pPr>
      <w:bookmarkStart w:id="8" w:name="_Toc169014520"/>
      <w:r>
        <w:rPr>
          <w:lang w:val="en-GB"/>
        </w:rPr>
        <w:t xml:space="preserve">Step </w:t>
      </w:r>
      <w:r w:rsidR="00561EE6">
        <w:rPr>
          <w:lang w:val="en-GB"/>
        </w:rPr>
        <w:t>1</w:t>
      </w:r>
      <w:r>
        <w:rPr>
          <w:lang w:val="en-GB"/>
        </w:rPr>
        <w:t xml:space="preserve">: </w:t>
      </w:r>
      <w:r w:rsidR="005F5392">
        <w:rPr>
          <w:lang w:val="en-GB"/>
        </w:rPr>
        <w:t>Verify that VM is imported correctly</w:t>
      </w:r>
      <w:r w:rsidR="00793AFF">
        <w:rPr>
          <w:lang w:val="en-GB"/>
        </w:rPr>
        <w:t>.</w:t>
      </w:r>
      <w:bookmarkEnd w:id="8"/>
    </w:p>
    <w:p w14:paraId="1DE6ED97" w14:textId="77777777" w:rsidR="00C92798" w:rsidRDefault="00C92798" w:rsidP="00C92798">
      <w:pPr>
        <w:rPr>
          <w:lang w:val="en-GB"/>
        </w:rPr>
      </w:pPr>
    </w:p>
    <w:p w14:paraId="25D1DDA1" w14:textId="5F184927" w:rsidR="00793AFF" w:rsidRDefault="00793AFF" w:rsidP="00C92798">
      <w:pPr>
        <w:rPr>
          <w:lang w:val="en-GB"/>
        </w:rPr>
      </w:pPr>
      <w:r>
        <w:rPr>
          <w:lang w:val="en-GB"/>
        </w:rPr>
        <w:t xml:space="preserve">Locate imported Debian VM in your VM </w:t>
      </w:r>
      <w:proofErr w:type="gramStart"/>
      <w:r>
        <w:rPr>
          <w:lang w:val="en-GB"/>
        </w:rPr>
        <w:t>library</w:t>
      </w:r>
      <w:proofErr w:type="gramEnd"/>
    </w:p>
    <w:p w14:paraId="03873B53" w14:textId="5F2A675F" w:rsidR="00C92798" w:rsidRDefault="00C92798" w:rsidP="00C92798">
      <w:pPr>
        <w:rPr>
          <w:lang w:val="en-GB"/>
        </w:rPr>
      </w:pPr>
      <w:r w:rsidRPr="00C92798">
        <w:rPr>
          <w:noProof/>
          <w:lang w:val="en-GB"/>
        </w:rPr>
        <w:lastRenderedPageBreak/>
        <w:drawing>
          <wp:inline distT="0" distB="0" distL="0" distR="0" wp14:anchorId="78CCA217" wp14:editId="5D7352DA">
            <wp:extent cx="1962320" cy="2084251"/>
            <wp:effectExtent l="0" t="0" r="0" b="0"/>
            <wp:docPr id="1577482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8211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2320" cy="208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53AD9" w14:textId="77777777" w:rsidR="00793AFF" w:rsidRDefault="00793AFF" w:rsidP="00C92798">
      <w:pPr>
        <w:rPr>
          <w:lang w:val="en-GB"/>
        </w:rPr>
      </w:pPr>
    </w:p>
    <w:p w14:paraId="020FCE83" w14:textId="5EB574EC" w:rsidR="00793AFF" w:rsidRDefault="00793AFF" w:rsidP="00793AFF">
      <w:pPr>
        <w:pStyle w:val="Heading4"/>
        <w:rPr>
          <w:lang w:val="en-GB"/>
        </w:rPr>
      </w:pPr>
      <w:bookmarkStart w:id="9" w:name="_Toc169014521"/>
      <w:r>
        <w:rPr>
          <w:lang w:val="en-GB"/>
        </w:rPr>
        <w:t xml:space="preserve">Step </w:t>
      </w:r>
      <w:r w:rsidR="00561EE6">
        <w:rPr>
          <w:lang w:val="en-GB"/>
        </w:rPr>
        <w:t>2</w:t>
      </w:r>
      <w:r>
        <w:rPr>
          <w:lang w:val="en-GB"/>
        </w:rPr>
        <w:t>: Start Debian VM and access Internet.</w:t>
      </w:r>
      <w:bookmarkEnd w:id="9"/>
    </w:p>
    <w:p w14:paraId="0FBEA645" w14:textId="77777777" w:rsidR="00793AFF" w:rsidRDefault="00793AFF" w:rsidP="00793AFF">
      <w:pPr>
        <w:rPr>
          <w:lang w:val="en-GB"/>
        </w:rPr>
      </w:pPr>
    </w:p>
    <w:p w14:paraId="49994B9A" w14:textId="05DD20D0" w:rsidR="00793AFF" w:rsidRDefault="00793AFF" w:rsidP="00793AFF">
      <w:pPr>
        <w:rPr>
          <w:lang w:val="en-GB"/>
        </w:rPr>
      </w:pPr>
      <w:r>
        <w:rPr>
          <w:lang w:val="en-GB"/>
        </w:rPr>
        <w:t>To Log in please use following credentials.</w:t>
      </w:r>
    </w:p>
    <w:p w14:paraId="575705DB" w14:textId="01F0D412" w:rsidR="00793AFF" w:rsidRDefault="00793AFF" w:rsidP="00793AFF">
      <w:pPr>
        <w:rPr>
          <w:lang w:val="en-GB"/>
        </w:rPr>
      </w:pPr>
      <w:r>
        <w:rPr>
          <w:lang w:val="en-GB"/>
        </w:rPr>
        <w:t xml:space="preserve">Username: </w:t>
      </w:r>
      <w:r w:rsidRPr="00793AFF">
        <w:rPr>
          <w:b/>
          <w:bCs/>
          <w:lang w:val="en-GB"/>
        </w:rPr>
        <w:t>student</w:t>
      </w:r>
    </w:p>
    <w:p w14:paraId="3638FA94" w14:textId="0893784B" w:rsidR="00793AFF" w:rsidRDefault="00793AFF" w:rsidP="00793AFF">
      <w:pPr>
        <w:rPr>
          <w:lang w:val="en-GB"/>
        </w:rPr>
      </w:pPr>
      <w:r>
        <w:rPr>
          <w:lang w:val="en-GB"/>
        </w:rPr>
        <w:t xml:space="preserve">Password: </w:t>
      </w:r>
      <w:r w:rsidRPr="00793AFF">
        <w:rPr>
          <w:b/>
          <w:bCs/>
          <w:lang w:val="en-GB"/>
        </w:rPr>
        <w:t>student</w:t>
      </w:r>
    </w:p>
    <w:p w14:paraId="256E60C6" w14:textId="77777777" w:rsidR="00793AFF" w:rsidRPr="00793AFF" w:rsidRDefault="00793AFF" w:rsidP="00793AFF">
      <w:pPr>
        <w:rPr>
          <w:lang w:val="en-GB"/>
        </w:rPr>
      </w:pPr>
    </w:p>
    <w:p w14:paraId="5256FE96" w14:textId="71D9D3C5" w:rsidR="00793AFF" w:rsidRDefault="007C28B6" w:rsidP="007C28B6">
      <w:pPr>
        <w:jc w:val="center"/>
        <w:rPr>
          <w:lang w:val="en-GB"/>
        </w:rPr>
      </w:pPr>
      <w:r w:rsidRPr="007C28B6">
        <w:rPr>
          <w:noProof/>
          <w:lang w:val="en-GB"/>
        </w:rPr>
        <w:drawing>
          <wp:inline distT="0" distB="0" distL="0" distR="0" wp14:anchorId="3C98542A" wp14:editId="013F3B7D">
            <wp:extent cx="4045617" cy="3018472"/>
            <wp:effectExtent l="0" t="0" r="0" b="0"/>
            <wp:docPr id="30912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8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8585" cy="302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CDB74" w14:textId="77777777" w:rsidR="007C28B6" w:rsidRDefault="007C28B6" w:rsidP="007C28B6">
      <w:pPr>
        <w:jc w:val="center"/>
        <w:rPr>
          <w:lang w:val="en-GB"/>
        </w:rPr>
      </w:pPr>
    </w:p>
    <w:p w14:paraId="77295442" w14:textId="237A29A3" w:rsidR="007C28B6" w:rsidRDefault="007C28B6" w:rsidP="007C28B6">
      <w:pPr>
        <w:rPr>
          <w:lang w:val="en-GB"/>
        </w:rPr>
      </w:pPr>
      <w:r>
        <w:rPr>
          <w:lang w:val="en-GB"/>
        </w:rPr>
        <w:t xml:space="preserve">Open web browser and navigate to </w:t>
      </w:r>
      <w:hyperlink r:id="rId17" w:history="1">
        <w:r w:rsidR="00A56A58" w:rsidRPr="007C4960">
          <w:rPr>
            <w:rStyle w:val="Hyperlink"/>
            <w:lang w:val="en-GB"/>
          </w:rPr>
          <w:t>www.google.com</w:t>
        </w:r>
      </w:hyperlink>
    </w:p>
    <w:p w14:paraId="41F06719" w14:textId="3BFBEBEE" w:rsidR="00A56A58" w:rsidRDefault="00A56A58" w:rsidP="00A56A58">
      <w:pPr>
        <w:jc w:val="center"/>
        <w:rPr>
          <w:lang w:val="en-GB"/>
        </w:rPr>
      </w:pPr>
      <w:r w:rsidRPr="00A56A58">
        <w:rPr>
          <w:noProof/>
          <w:lang w:val="en-GB"/>
        </w:rPr>
        <w:lastRenderedPageBreak/>
        <w:drawing>
          <wp:inline distT="0" distB="0" distL="0" distR="0" wp14:anchorId="4A96E46C" wp14:editId="2FEF86F7">
            <wp:extent cx="4885960" cy="2752725"/>
            <wp:effectExtent l="0" t="0" r="0" b="0"/>
            <wp:docPr id="12767567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56730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9849" cy="275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9F620" w14:textId="77777777" w:rsidR="001D0679" w:rsidRDefault="001D0679" w:rsidP="00A56A58">
      <w:pPr>
        <w:jc w:val="center"/>
        <w:rPr>
          <w:lang w:val="en-GB"/>
        </w:rPr>
      </w:pPr>
    </w:p>
    <w:p w14:paraId="4DBD53A5" w14:textId="767E066A" w:rsidR="001D0679" w:rsidRDefault="001D0679" w:rsidP="001D0679">
      <w:pPr>
        <w:pStyle w:val="Heading2"/>
        <w:rPr>
          <w:lang w:val="en-GB"/>
        </w:rPr>
      </w:pPr>
      <w:bookmarkStart w:id="10" w:name="_Toc169014522"/>
      <w:r>
        <w:rPr>
          <w:lang w:val="en-GB"/>
        </w:rPr>
        <w:t>Part 2: Importing Kali in VMware</w:t>
      </w:r>
      <w:bookmarkEnd w:id="10"/>
    </w:p>
    <w:p w14:paraId="49677F49" w14:textId="77777777" w:rsidR="0009144F" w:rsidRDefault="0009144F" w:rsidP="00D761AF">
      <w:pPr>
        <w:rPr>
          <w:lang w:val="en-GB"/>
        </w:rPr>
      </w:pPr>
    </w:p>
    <w:p w14:paraId="16252E3B" w14:textId="4CC55555" w:rsidR="00D761AF" w:rsidRPr="0093079B" w:rsidRDefault="00D761AF" w:rsidP="00D761AF">
      <w:pPr>
        <w:rPr>
          <w:lang w:val="en-GB"/>
        </w:rPr>
      </w:pPr>
      <w:r>
        <w:rPr>
          <w:lang w:val="en-GB"/>
        </w:rPr>
        <w:t xml:space="preserve">Please follow same steps you have used to import </w:t>
      </w:r>
      <w:proofErr w:type="gramStart"/>
      <w:r>
        <w:rPr>
          <w:lang w:val="en-GB"/>
        </w:rPr>
        <w:t>Debian</w:t>
      </w:r>
      <w:proofErr w:type="gramEnd"/>
    </w:p>
    <w:p w14:paraId="5E70DADC" w14:textId="73C554A6" w:rsidR="00561EE6" w:rsidRDefault="00561EE6" w:rsidP="00D761AF">
      <w:pPr>
        <w:pStyle w:val="Heading3"/>
        <w:rPr>
          <w:lang w:val="en-GB"/>
        </w:rPr>
      </w:pPr>
      <w:bookmarkStart w:id="11" w:name="_Toc169014523"/>
      <w:r w:rsidRPr="00561EE6">
        <w:rPr>
          <w:lang w:val="en-GB"/>
        </w:rPr>
        <w:t xml:space="preserve">Task 1: Importing </w:t>
      </w:r>
      <w:r w:rsidR="00D761AF">
        <w:rPr>
          <w:lang w:val="en-GB"/>
        </w:rPr>
        <w:t>Kali</w:t>
      </w:r>
      <w:r w:rsidRPr="00561EE6">
        <w:rPr>
          <w:lang w:val="en-GB"/>
        </w:rPr>
        <w:t xml:space="preserve"> OVA.</w:t>
      </w:r>
      <w:bookmarkEnd w:id="11"/>
      <w:r w:rsidRPr="00561EE6">
        <w:rPr>
          <w:lang w:val="en-GB"/>
        </w:rPr>
        <w:tab/>
      </w:r>
    </w:p>
    <w:p w14:paraId="2A89136C" w14:textId="0D9FFD5A" w:rsidR="00561EE6" w:rsidRPr="00561EE6" w:rsidRDefault="00561EE6" w:rsidP="0093079B">
      <w:pPr>
        <w:pStyle w:val="Heading4"/>
        <w:rPr>
          <w:lang w:val="en-GB"/>
        </w:rPr>
      </w:pPr>
      <w:bookmarkStart w:id="12" w:name="_Toc169014524"/>
      <w:r w:rsidRPr="00561EE6">
        <w:rPr>
          <w:lang w:val="en-GB"/>
        </w:rPr>
        <w:t>Step 1: Open teams and download Debian ova appliance.</w:t>
      </w:r>
      <w:bookmarkEnd w:id="12"/>
      <w:r w:rsidRPr="00561EE6">
        <w:rPr>
          <w:lang w:val="en-GB"/>
        </w:rPr>
        <w:tab/>
      </w:r>
    </w:p>
    <w:p w14:paraId="67BAE67B" w14:textId="6D0AD929" w:rsidR="00561EE6" w:rsidRPr="00561EE6" w:rsidRDefault="00561EE6" w:rsidP="0093079B">
      <w:pPr>
        <w:pStyle w:val="Heading4"/>
        <w:rPr>
          <w:lang w:val="en-GB"/>
        </w:rPr>
      </w:pPr>
      <w:bookmarkStart w:id="13" w:name="_Toc169014525"/>
      <w:r w:rsidRPr="00561EE6">
        <w:rPr>
          <w:lang w:val="en-GB"/>
        </w:rPr>
        <w:t xml:space="preserve">Step 2: Double click on </w:t>
      </w:r>
      <w:r w:rsidR="0093079B" w:rsidRPr="0093079B">
        <w:rPr>
          <w:lang w:val="en-GB"/>
        </w:rPr>
        <w:t>kali-linux-2024.2-vmware-amd64.ova</w:t>
      </w:r>
      <w:r w:rsidRPr="00561EE6">
        <w:rPr>
          <w:lang w:val="en-GB"/>
        </w:rPr>
        <w:t>.ova</w:t>
      </w:r>
      <w:bookmarkEnd w:id="13"/>
      <w:r w:rsidRPr="00561EE6">
        <w:rPr>
          <w:lang w:val="en-GB"/>
        </w:rPr>
        <w:tab/>
      </w:r>
    </w:p>
    <w:p w14:paraId="0828EB22" w14:textId="72F7FCAD" w:rsidR="00561EE6" w:rsidRPr="00561EE6" w:rsidRDefault="00561EE6" w:rsidP="0093079B">
      <w:pPr>
        <w:pStyle w:val="Heading4"/>
        <w:rPr>
          <w:lang w:val="en-GB"/>
        </w:rPr>
      </w:pPr>
      <w:bookmarkStart w:id="14" w:name="_Toc169014526"/>
      <w:r w:rsidRPr="00561EE6">
        <w:rPr>
          <w:lang w:val="en-GB"/>
        </w:rPr>
        <w:t>Step 3: Assign VM name and location.</w:t>
      </w:r>
      <w:bookmarkEnd w:id="14"/>
      <w:r w:rsidRPr="00561EE6">
        <w:rPr>
          <w:lang w:val="en-GB"/>
        </w:rPr>
        <w:tab/>
      </w:r>
    </w:p>
    <w:p w14:paraId="24D120CA" w14:textId="57E9CFE0" w:rsidR="00561EE6" w:rsidRPr="00561EE6" w:rsidRDefault="00561EE6" w:rsidP="0093079B">
      <w:pPr>
        <w:pStyle w:val="Heading4"/>
        <w:rPr>
          <w:lang w:val="en-GB"/>
        </w:rPr>
      </w:pPr>
      <w:bookmarkStart w:id="15" w:name="_Toc169014527"/>
      <w:r w:rsidRPr="00561EE6">
        <w:rPr>
          <w:lang w:val="en-GB"/>
        </w:rPr>
        <w:t>Step 4: Wait for import to complete.</w:t>
      </w:r>
      <w:bookmarkEnd w:id="15"/>
      <w:r w:rsidRPr="00561EE6">
        <w:rPr>
          <w:lang w:val="en-GB"/>
        </w:rPr>
        <w:tab/>
      </w:r>
    </w:p>
    <w:p w14:paraId="05E3AA05" w14:textId="3FD8A28F" w:rsidR="00561EE6" w:rsidRPr="00561EE6" w:rsidRDefault="00561EE6" w:rsidP="0093079B">
      <w:pPr>
        <w:pStyle w:val="Heading3"/>
        <w:rPr>
          <w:lang w:val="en-GB"/>
        </w:rPr>
      </w:pPr>
      <w:bookmarkStart w:id="16" w:name="_Toc169014528"/>
      <w:r w:rsidRPr="00561EE6">
        <w:rPr>
          <w:lang w:val="en-GB"/>
        </w:rPr>
        <w:t>Task 2: Verification</w:t>
      </w:r>
      <w:bookmarkEnd w:id="16"/>
      <w:r w:rsidRPr="00561EE6">
        <w:rPr>
          <w:lang w:val="en-GB"/>
        </w:rPr>
        <w:tab/>
      </w:r>
    </w:p>
    <w:p w14:paraId="09FE43FB" w14:textId="74E12E26" w:rsidR="00561EE6" w:rsidRPr="00561EE6" w:rsidRDefault="00561EE6" w:rsidP="0093079B">
      <w:pPr>
        <w:pStyle w:val="Heading4"/>
        <w:rPr>
          <w:lang w:val="en-GB"/>
        </w:rPr>
      </w:pPr>
      <w:bookmarkStart w:id="17" w:name="_Toc169014529"/>
      <w:r w:rsidRPr="00561EE6">
        <w:rPr>
          <w:lang w:val="en-GB"/>
        </w:rPr>
        <w:t>Step 1: Verify that VM is imported correctly.</w:t>
      </w:r>
      <w:bookmarkEnd w:id="17"/>
      <w:r w:rsidRPr="00561EE6">
        <w:rPr>
          <w:lang w:val="en-GB"/>
        </w:rPr>
        <w:tab/>
      </w:r>
    </w:p>
    <w:p w14:paraId="62566DCC" w14:textId="52C127E2" w:rsidR="001D0679" w:rsidRPr="001D0679" w:rsidRDefault="00561EE6" w:rsidP="0093079B">
      <w:pPr>
        <w:pStyle w:val="Heading4"/>
        <w:rPr>
          <w:lang w:val="en-GB"/>
        </w:rPr>
      </w:pPr>
      <w:bookmarkStart w:id="18" w:name="_Toc169014530"/>
      <w:r w:rsidRPr="00561EE6">
        <w:rPr>
          <w:lang w:val="en-GB"/>
        </w:rPr>
        <w:t xml:space="preserve">Step 2: Start </w:t>
      </w:r>
      <w:r w:rsidR="0093079B">
        <w:rPr>
          <w:lang w:val="en-GB"/>
        </w:rPr>
        <w:t>Kali</w:t>
      </w:r>
      <w:r w:rsidRPr="00561EE6">
        <w:rPr>
          <w:lang w:val="en-GB"/>
        </w:rPr>
        <w:t xml:space="preserve"> VM and access Internet.</w:t>
      </w:r>
      <w:bookmarkEnd w:id="18"/>
      <w:r w:rsidRPr="00561EE6">
        <w:rPr>
          <w:lang w:val="en-GB"/>
        </w:rPr>
        <w:tab/>
      </w:r>
    </w:p>
    <w:p w14:paraId="27143837" w14:textId="77777777" w:rsidR="001D0679" w:rsidRDefault="001D0679" w:rsidP="00A56A58">
      <w:pPr>
        <w:jc w:val="center"/>
        <w:rPr>
          <w:lang w:val="en-GB"/>
        </w:rPr>
      </w:pPr>
    </w:p>
    <w:p w14:paraId="43C81DBB" w14:textId="348B336B" w:rsidR="0009144F" w:rsidRDefault="0009144F" w:rsidP="0009144F">
      <w:pPr>
        <w:pStyle w:val="Heading2"/>
        <w:rPr>
          <w:lang w:val="en-GB"/>
        </w:rPr>
      </w:pPr>
      <w:r>
        <w:rPr>
          <w:lang w:val="en-GB"/>
        </w:rPr>
        <w:t>Part 3: IMPORTANT steps for keeping your VM up to date</w:t>
      </w:r>
      <w:r w:rsidR="00250663">
        <w:rPr>
          <w:lang w:val="en-GB"/>
        </w:rPr>
        <w:t>.</w:t>
      </w:r>
    </w:p>
    <w:p w14:paraId="38DFC49A" w14:textId="77777777" w:rsidR="00250663" w:rsidRDefault="00250663" w:rsidP="0009144F">
      <w:pPr>
        <w:rPr>
          <w:lang w:val="en-GB"/>
        </w:rPr>
      </w:pPr>
    </w:p>
    <w:p w14:paraId="3BB33166" w14:textId="5338C89A" w:rsidR="0009144F" w:rsidRPr="003537B3" w:rsidRDefault="0009144F" w:rsidP="0009144F">
      <w:pPr>
        <w:rPr>
          <w:b/>
          <w:bCs/>
          <w:color w:val="FF0000"/>
          <w:lang w:val="en-GB"/>
        </w:rPr>
      </w:pPr>
      <w:r w:rsidRPr="003537B3">
        <w:rPr>
          <w:b/>
          <w:bCs/>
          <w:color w:val="FF0000"/>
          <w:lang w:val="en-GB"/>
        </w:rPr>
        <w:t xml:space="preserve">Every time you start </w:t>
      </w:r>
      <w:r w:rsidR="00250663" w:rsidRPr="003537B3">
        <w:rPr>
          <w:b/>
          <w:bCs/>
          <w:color w:val="FF0000"/>
          <w:lang w:val="en-GB"/>
        </w:rPr>
        <w:t>Debain,</w:t>
      </w:r>
      <w:r w:rsidRPr="003537B3">
        <w:rPr>
          <w:b/>
          <w:bCs/>
          <w:color w:val="FF0000"/>
          <w:lang w:val="en-GB"/>
        </w:rPr>
        <w:t xml:space="preserve"> or any other Debian based distribution please make sure to </w:t>
      </w:r>
      <w:r w:rsidR="00250663" w:rsidRPr="003537B3">
        <w:rPr>
          <w:b/>
          <w:bCs/>
          <w:color w:val="FF0000"/>
          <w:lang w:val="en-GB"/>
        </w:rPr>
        <w:t>update your local repository list and up</w:t>
      </w:r>
      <w:r w:rsidR="00557897" w:rsidRPr="003537B3">
        <w:rPr>
          <w:b/>
          <w:bCs/>
          <w:color w:val="FF0000"/>
          <w:lang w:val="en-GB"/>
        </w:rPr>
        <w:t>grade all outdated packages.</w:t>
      </w:r>
    </w:p>
    <w:p w14:paraId="4832CB3A" w14:textId="46CD3151" w:rsidR="00557897" w:rsidRPr="0009144F" w:rsidRDefault="00557897" w:rsidP="00557897">
      <w:pPr>
        <w:pStyle w:val="Code"/>
        <w:rPr>
          <w:lang w:val="en-GB"/>
        </w:rPr>
      </w:pPr>
      <w:proofErr w:type="spellStart"/>
      <w:r w:rsidRPr="00557897">
        <w:rPr>
          <w:highlight w:val="lightGray"/>
          <w:lang w:val="en-GB"/>
        </w:rPr>
        <w:t>sudo</w:t>
      </w:r>
      <w:proofErr w:type="spellEnd"/>
      <w:r w:rsidRPr="00557897">
        <w:rPr>
          <w:highlight w:val="lightGray"/>
          <w:lang w:val="en-GB"/>
        </w:rPr>
        <w:t xml:space="preserve"> apt update &amp;&amp; </w:t>
      </w:r>
      <w:proofErr w:type="spellStart"/>
      <w:r w:rsidRPr="00557897">
        <w:rPr>
          <w:highlight w:val="lightGray"/>
          <w:lang w:val="en-GB"/>
        </w:rPr>
        <w:t>sudo</w:t>
      </w:r>
      <w:proofErr w:type="spellEnd"/>
      <w:r w:rsidRPr="00557897">
        <w:rPr>
          <w:highlight w:val="lightGray"/>
          <w:lang w:val="en-GB"/>
        </w:rPr>
        <w:t xml:space="preserve"> apt upgrade -y</w:t>
      </w:r>
    </w:p>
    <w:sectPr w:rsidR="00557897" w:rsidRPr="0009144F" w:rsidSect="00DC18B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134" w:right="1134" w:bottom="1418" w:left="1134" w:header="709" w:footer="48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4206F" w14:textId="77777777" w:rsidR="00216FA0" w:rsidRDefault="00216FA0" w:rsidP="00C37A29">
      <w:pPr>
        <w:spacing w:after="0"/>
      </w:pPr>
      <w:r>
        <w:separator/>
      </w:r>
    </w:p>
  </w:endnote>
  <w:endnote w:type="continuationSeparator" w:id="0">
    <w:p w14:paraId="53760497" w14:textId="77777777" w:rsidR="00216FA0" w:rsidRDefault="00216FA0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D6426" w14:textId="328D136B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6192" behindDoc="0" locked="1" layoutInCell="1" allowOverlap="1" wp14:anchorId="3180CE2C" wp14:editId="35722D2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49FF01F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80CE2C" id="Group 13" o:spid="_x0000_s1026" alt="&quot;&quot;" style="position:absolute;margin-left:0;margin-top:0;width:61.5pt;height:49.9pt;z-index:251656192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049FF01F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</w:rPr>
          <w:t xml:space="preserve">    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842EC" w14:textId="60C328B8" w:rsidR="00885045" w:rsidRDefault="00885045" w:rsidP="001C2465">
    <w:pPr>
      <w:pStyle w:val="Footer"/>
      <w:tabs>
        <w:tab w:val="clear" w:pos="4513"/>
        <w:tab w:val="clear" w:pos="9026"/>
      </w:tabs>
      <w:ind w:right="849"/>
      <w:jc w:val="left"/>
    </w:pPr>
    <w:r>
      <w:rPr>
        <w:noProof/>
      </w:rPr>
      <w:drawing>
        <wp:anchor distT="0" distB="0" distL="114300" distR="114300" simplePos="0" relativeHeight="251683840" behindDoc="1" locked="1" layoutInCell="1" allowOverlap="1" wp14:anchorId="783AE95C" wp14:editId="07177778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</w:rPr>
          <w:t xml:space="preserve">     </w:t>
        </w:r>
      </w:sdtContent>
    </w:sdt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49CBE" w14:textId="644EFEF9" w:rsidR="00D939C7" w:rsidRPr="005C79A5" w:rsidRDefault="001E5875" w:rsidP="00B552DF">
    <w:pPr>
      <w:pStyle w:val="Footer-Left"/>
      <w:spacing w:before="120"/>
      <w:ind w:firstLine="993"/>
      <w:rPr>
        <w:b/>
        <w:bCs/>
        <w:szCs w:val="18"/>
      </w:rPr>
    </w:pPr>
    <w:r w:rsidRPr="005C79A5">
      <w:rPr>
        <w:b/>
        <w:bCs/>
        <w:noProof/>
        <w:szCs w:val="18"/>
      </w:rPr>
      <mc:AlternateContent>
        <mc:Choice Requires="wpg">
          <w:drawing>
            <wp:anchor distT="0" distB="0" distL="114300" distR="114300" simplePos="0" relativeHeight="251681792" behindDoc="0" locked="1" layoutInCell="1" allowOverlap="1" wp14:anchorId="2A4EF29D" wp14:editId="31BE3778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C94F5C" id="Group 23" o:spid="_x0000_s1026" alt="&quot;&quot;" style="position:absolute;margin-left:495.75pt;margin-top:768.4pt;width:106.5pt;height:72.05pt;z-index:251681792;mso-position-horizontal-relative:page;mso-position-vertical-relative:page;mso-width-relative:margin;mso-height-relative:margin" coordorigin="8032,1098" coordsize="13531,91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8032;top:1098;width:10300;height:9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r:id="rId2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8D3B55" w:rsidRPr="005C79A5">
      <w:rPr>
        <w:b/>
        <w:bCs/>
        <w:noProof/>
        <w:szCs w:val="18"/>
      </w:rPr>
      <w:drawing>
        <wp:anchor distT="0" distB="0" distL="114300" distR="114300" simplePos="0" relativeHeight="251671552" behindDoc="1" locked="1" layoutInCell="1" allowOverlap="1" wp14:anchorId="6962C68A" wp14:editId="0D679512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C79A5">
      <w:rPr>
        <w:b/>
        <w:bCs/>
        <w:szCs w:val="18"/>
      </w:rPr>
      <w:t xml:space="preserve">TasTAFE </w:t>
    </w:r>
    <w:sdt>
      <w:sdtPr>
        <w:rPr>
          <w:rStyle w:val="Strong"/>
          <w:b w:val="0"/>
          <w:bCs w:val="0"/>
          <w:szCs w:val="18"/>
        </w:rPr>
        <w:alias w:val="Title"/>
        <w:tag w:val=""/>
        <w:id w:val="-1307707099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  <w:b w:val="0"/>
            <w:bCs w:val="0"/>
            <w:szCs w:val="18"/>
          </w:rPr>
          <w:t xml:space="preserve">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58500" w14:textId="77777777" w:rsidR="00216FA0" w:rsidRDefault="00216FA0" w:rsidP="00C37A29">
      <w:pPr>
        <w:spacing w:after="0"/>
      </w:pPr>
      <w:r>
        <w:separator/>
      </w:r>
    </w:p>
  </w:footnote>
  <w:footnote w:type="continuationSeparator" w:id="0">
    <w:p w14:paraId="70AD8F06" w14:textId="77777777" w:rsidR="00216FA0" w:rsidRDefault="00216FA0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DAC73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302ADB17" wp14:editId="7723BFC5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72D2A" w14:textId="0B9738AE" w:rsidR="00962C99" w:rsidRPr="00962C99" w:rsidRDefault="00EA3695" w:rsidP="00962C99">
    <w:pPr>
      <w:spacing w:after="360"/>
      <w:rPr>
        <w:sz w:val="20"/>
        <w:szCs w:val="20"/>
      </w:rPr>
    </w:pPr>
    <w:r>
      <w:rPr>
        <w:noProof/>
        <w:sz w:val="24"/>
        <w:szCs w:val="22"/>
        <w:lang w:eastAsia="en-AU"/>
      </w:rPr>
      <w:drawing>
        <wp:inline distT="0" distB="0" distL="0" distR="0" wp14:anchorId="223F7969" wp14:editId="78216451">
          <wp:extent cx="800100" cy="655487"/>
          <wp:effectExtent l="0" t="0" r="0" b="0"/>
          <wp:docPr id="1570569810" name="Picture 1570569810" descr="A logo with orange and grey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69810" name="Picture 1570569810" descr="A logo with orange and grey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8" cy="65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369EB">
      <w:rPr>
        <w:sz w:val="20"/>
        <w:szCs w:val="20"/>
      </w:rPr>
      <w:t xml:space="preserve">                                                                             </w:t>
    </w:r>
    <w:r w:rsidR="00230C2A">
      <w:rPr>
        <w:sz w:val="20"/>
        <w:szCs w:val="20"/>
      </w:rPr>
      <w:tab/>
    </w:r>
    <w:r w:rsidR="00230C2A">
      <w:rPr>
        <w:sz w:val="20"/>
        <w:szCs w:val="20"/>
      </w:rPr>
      <w:tab/>
    </w:r>
    <w:r w:rsidR="00787566">
      <w:rPr>
        <w:sz w:val="20"/>
        <w:szCs w:val="20"/>
      </w:rPr>
      <w:tab/>
      <w:t xml:space="preserve">  </w:t>
    </w:r>
    <w:r w:rsidR="006A7753">
      <w:rPr>
        <w:sz w:val="20"/>
        <w:szCs w:val="20"/>
      </w:rPr>
      <w:t xml:space="preserve"> </w:t>
    </w:r>
    <w:r w:rsidR="006A7753" w:rsidRPr="006A7753">
      <w:rPr>
        <w:sz w:val="20"/>
        <w:szCs w:val="20"/>
      </w:rPr>
      <w:t>Importing</w:t>
    </w:r>
    <w:r w:rsidR="006A7753">
      <w:rPr>
        <w:sz w:val="20"/>
        <w:szCs w:val="20"/>
      </w:rPr>
      <w:t xml:space="preserve"> </w:t>
    </w:r>
    <w:r w:rsidR="006A7753" w:rsidRPr="006A7753">
      <w:rPr>
        <w:sz w:val="20"/>
        <w:szCs w:val="20"/>
      </w:rPr>
      <w:t>VM's</w:t>
    </w:r>
    <w:r w:rsidR="006A7753">
      <w:rPr>
        <w:sz w:val="20"/>
        <w:szCs w:val="20"/>
      </w:rPr>
      <w:t xml:space="preserve"> </w:t>
    </w:r>
    <w:r w:rsidR="006A7753" w:rsidRPr="006A7753">
      <w:rPr>
        <w:sz w:val="20"/>
        <w:szCs w:val="20"/>
      </w:rPr>
      <w:t>For</w:t>
    </w:r>
    <w:r w:rsidR="006A7753">
      <w:rPr>
        <w:sz w:val="20"/>
        <w:szCs w:val="20"/>
      </w:rPr>
      <w:t xml:space="preserve"> </w:t>
    </w:r>
    <w:r w:rsidR="006A7753" w:rsidRPr="006A7753">
      <w:rPr>
        <w:sz w:val="20"/>
        <w:szCs w:val="20"/>
      </w:rPr>
      <w:t>Class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F51FE" w14:textId="61ACAE0C" w:rsidR="00AD033C" w:rsidRPr="005C79A5" w:rsidRDefault="005C79A5" w:rsidP="005C79A5">
    <w:pPr>
      <w:pStyle w:val="Heading1"/>
      <w:rPr>
        <w:noProof/>
        <w:sz w:val="24"/>
        <w:szCs w:val="22"/>
        <w:lang w:eastAsia="en-AU"/>
      </w:rPr>
    </w:pPr>
    <w:r>
      <w:rPr>
        <w:noProof/>
        <w:sz w:val="24"/>
        <w:szCs w:val="22"/>
        <w:lang w:eastAsia="en-AU"/>
      </w:rPr>
      <w:drawing>
        <wp:inline distT="0" distB="0" distL="0" distR="0" wp14:anchorId="15D83098" wp14:editId="21CD0645">
          <wp:extent cx="800100" cy="65548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8" cy="65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83B9A">
      <w:rPr>
        <w:noProof/>
        <w:sz w:val="24"/>
        <w:szCs w:val="22"/>
        <w:lang w:eastAsia="en-AU"/>
      </w:rPr>
      <w:tab/>
    </w:r>
    <w:r w:rsidRPr="00383B9A"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bookmarkStart w:id="19" w:name="_Hlk159573893"/>
    <w:r>
      <w:rPr>
        <w:noProof/>
        <w:sz w:val="24"/>
        <w:szCs w:val="22"/>
        <w:lang w:eastAsia="en-AU"/>
      </w:rPr>
      <w:t xml:space="preserve">                  </w:t>
    </w:r>
    <w:r w:rsidRPr="005C79A5">
      <w:rPr>
        <w:noProof/>
        <w:sz w:val="32"/>
        <w:szCs w:val="32"/>
        <w:lang w:eastAsia="en-AU"/>
      </w:rPr>
      <w:t>Installing Windows 1</w:t>
    </w:r>
    <w:r>
      <w:rPr>
        <w:noProof/>
        <w:sz w:val="32"/>
        <w:szCs w:val="32"/>
        <w:lang w:eastAsia="en-AU"/>
      </w:rPr>
      <w:t>1</w:t>
    </w:r>
    <w:bookmarkEnd w:id="1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1pt;height:6.25pt" o:bullet="t">
        <v:imagedata r:id="rId1" o:title="dot point 1"/>
      </v:shape>
    </w:pict>
  </w:numPicBullet>
  <w:numPicBullet w:numPicBulletId="1">
    <w:pict>
      <v:shape id="_x0000_i1027" type="#_x0000_t75" style="width:7.1pt;height:6.25pt" o:bullet="t">
        <v:imagedata r:id="rId2" o:title="dot point 2"/>
      </v:shape>
    </w:pict>
  </w:numPicBullet>
  <w:numPicBullet w:numPicBulletId="2">
    <w:pict>
      <v:shape id="_x0000_i1028" type="#_x0000_t75" style="width:7.9pt;height:7.1pt" o:bullet="t">
        <v:imagedata r:id="rId3" o:title="dot 1"/>
      </v:shape>
    </w:pict>
  </w:numPicBullet>
  <w:numPicBullet w:numPicBulletId="3">
    <w:pict>
      <v:shape id="_x0000_i1029" type="#_x0000_t75" style="width:7.9pt;height:7.1pt" o:bullet="t">
        <v:imagedata r:id="rId4" o:title="dot 2"/>
      </v:shape>
    </w:pict>
  </w:numPicBullet>
  <w:numPicBullet w:numPicBulletId="4">
    <w:pict>
      <v:shape id="_x0000_i1030" type="#_x0000_t75" style="width:39.95pt;height:36.6pt" o:bullet="t">
        <v:imagedata r:id="rId5" o:title="DOT-1"/>
      </v:shape>
    </w:pict>
  </w:numPicBullet>
  <w:numPicBullet w:numPicBulletId="5">
    <w:pict>
      <v:shape id="_x0000_i1031" type="#_x0000_t75" style="width:42.45pt;height:38.3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5E66AD1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025FAF"/>
    <w:multiLevelType w:val="multilevel"/>
    <w:tmpl w:val="89B801F6"/>
    <w:numStyleLink w:val="Bullets"/>
  </w:abstractNum>
  <w:abstractNum w:abstractNumId="13" w15:restartNumberingAfterBreak="0">
    <w:nsid w:val="09BC2C46"/>
    <w:multiLevelType w:val="multilevel"/>
    <w:tmpl w:val="6524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0C2D48CE"/>
    <w:multiLevelType w:val="multilevel"/>
    <w:tmpl w:val="97DAEA0E"/>
    <w:numStyleLink w:val="Numbering"/>
  </w:abstractNum>
  <w:abstractNum w:abstractNumId="16" w15:restartNumberingAfterBreak="0">
    <w:nsid w:val="0D5A5E93"/>
    <w:multiLevelType w:val="multilevel"/>
    <w:tmpl w:val="89B801F6"/>
    <w:numStyleLink w:val="Bullets"/>
  </w:abstractNum>
  <w:abstractNum w:abstractNumId="17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8" w15:restartNumberingAfterBreak="0">
    <w:nsid w:val="0FEB6FB4"/>
    <w:multiLevelType w:val="hybridMultilevel"/>
    <w:tmpl w:val="2850E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2D53ED"/>
    <w:multiLevelType w:val="multilevel"/>
    <w:tmpl w:val="97DAEA0E"/>
    <w:numStyleLink w:val="Numbering"/>
  </w:abstractNum>
  <w:abstractNum w:abstractNumId="20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1A4B6202"/>
    <w:multiLevelType w:val="hybridMultilevel"/>
    <w:tmpl w:val="79760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322B09"/>
    <w:multiLevelType w:val="multilevel"/>
    <w:tmpl w:val="97DAEA0E"/>
    <w:numStyleLink w:val="Numbering"/>
  </w:abstractNum>
  <w:abstractNum w:abstractNumId="23" w15:restartNumberingAfterBreak="0">
    <w:nsid w:val="22361CF7"/>
    <w:multiLevelType w:val="multilevel"/>
    <w:tmpl w:val="89B801F6"/>
    <w:numStyleLink w:val="Bullets"/>
  </w:abstractNum>
  <w:abstractNum w:abstractNumId="24" w15:restartNumberingAfterBreak="0">
    <w:nsid w:val="30E91E77"/>
    <w:multiLevelType w:val="hybridMultilevel"/>
    <w:tmpl w:val="FB3CE9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1F1D0F"/>
    <w:multiLevelType w:val="multilevel"/>
    <w:tmpl w:val="89B801F6"/>
    <w:numStyleLink w:val="Bullets"/>
  </w:abstractNum>
  <w:abstractNum w:abstractNumId="26" w15:restartNumberingAfterBreak="0">
    <w:nsid w:val="366F1185"/>
    <w:multiLevelType w:val="multilevel"/>
    <w:tmpl w:val="89B801F6"/>
    <w:numStyleLink w:val="Bullets"/>
  </w:abstractNum>
  <w:abstractNum w:abstractNumId="27" w15:restartNumberingAfterBreak="0">
    <w:nsid w:val="41397427"/>
    <w:multiLevelType w:val="multilevel"/>
    <w:tmpl w:val="97DAEA0E"/>
    <w:numStyleLink w:val="Numbering"/>
  </w:abstractNum>
  <w:abstractNum w:abstractNumId="28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9" w15:restartNumberingAfterBreak="0">
    <w:nsid w:val="497542A0"/>
    <w:multiLevelType w:val="multilevel"/>
    <w:tmpl w:val="89B801F6"/>
    <w:numStyleLink w:val="Bullets"/>
  </w:abstractNum>
  <w:abstractNum w:abstractNumId="30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1" w15:restartNumberingAfterBreak="0">
    <w:nsid w:val="4E7F1CD0"/>
    <w:multiLevelType w:val="multilevel"/>
    <w:tmpl w:val="97DAEA0E"/>
    <w:numStyleLink w:val="Numbering"/>
  </w:abstractNum>
  <w:abstractNum w:abstractNumId="32" w15:restartNumberingAfterBreak="0">
    <w:nsid w:val="508666FA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B73D84"/>
    <w:multiLevelType w:val="multilevel"/>
    <w:tmpl w:val="50041352"/>
    <w:numStyleLink w:val="ListHeadings"/>
  </w:abstractNum>
  <w:abstractNum w:abstractNumId="34" w15:restartNumberingAfterBreak="0">
    <w:nsid w:val="596A0C8C"/>
    <w:multiLevelType w:val="multilevel"/>
    <w:tmpl w:val="97DAEA0E"/>
    <w:numStyleLink w:val="Numbering"/>
  </w:abstractNum>
  <w:abstractNum w:abstractNumId="35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6" w15:restartNumberingAfterBreak="0">
    <w:nsid w:val="643520E2"/>
    <w:multiLevelType w:val="multilevel"/>
    <w:tmpl w:val="89B801F6"/>
    <w:numStyleLink w:val="Bullets"/>
  </w:abstractNum>
  <w:abstractNum w:abstractNumId="37" w15:restartNumberingAfterBreak="0">
    <w:nsid w:val="660D51AD"/>
    <w:multiLevelType w:val="multilevel"/>
    <w:tmpl w:val="97DAEA0E"/>
    <w:numStyleLink w:val="Numbering"/>
  </w:abstractNum>
  <w:abstractNum w:abstractNumId="38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210E6F"/>
    <w:multiLevelType w:val="multilevel"/>
    <w:tmpl w:val="89B801F6"/>
    <w:numStyleLink w:val="Bullets"/>
  </w:abstractNum>
  <w:abstractNum w:abstractNumId="40" w15:restartNumberingAfterBreak="0">
    <w:nsid w:val="744D0736"/>
    <w:multiLevelType w:val="multilevel"/>
    <w:tmpl w:val="97DAEA0E"/>
    <w:numStyleLink w:val="Numbering"/>
  </w:abstractNum>
  <w:abstractNum w:abstractNumId="41" w15:restartNumberingAfterBreak="0">
    <w:nsid w:val="764326FF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C440DEC"/>
    <w:multiLevelType w:val="multilevel"/>
    <w:tmpl w:val="89B801F6"/>
    <w:numStyleLink w:val="Bullets"/>
  </w:abstractNum>
  <w:num w:numId="1" w16cid:durableId="231552063">
    <w:abstractNumId w:val="9"/>
  </w:num>
  <w:num w:numId="2" w16cid:durableId="93021236">
    <w:abstractNumId w:val="7"/>
  </w:num>
  <w:num w:numId="3" w16cid:durableId="1772970673">
    <w:abstractNumId w:val="6"/>
  </w:num>
  <w:num w:numId="4" w16cid:durableId="1418558724">
    <w:abstractNumId w:val="5"/>
  </w:num>
  <w:num w:numId="5" w16cid:durableId="345057948">
    <w:abstractNumId w:val="4"/>
  </w:num>
  <w:num w:numId="6" w16cid:durableId="528226077">
    <w:abstractNumId w:val="8"/>
  </w:num>
  <w:num w:numId="7" w16cid:durableId="67575864">
    <w:abstractNumId w:val="3"/>
  </w:num>
  <w:num w:numId="8" w16cid:durableId="1482036224">
    <w:abstractNumId w:val="2"/>
  </w:num>
  <w:num w:numId="9" w16cid:durableId="624121654">
    <w:abstractNumId w:val="1"/>
  </w:num>
  <w:num w:numId="10" w16cid:durableId="1989821067">
    <w:abstractNumId w:val="0"/>
  </w:num>
  <w:num w:numId="11" w16cid:durableId="1328705336">
    <w:abstractNumId w:val="35"/>
  </w:num>
  <w:num w:numId="12" w16cid:durableId="950674095">
    <w:abstractNumId w:val="36"/>
  </w:num>
  <w:num w:numId="13" w16cid:durableId="175189825">
    <w:abstractNumId w:val="25"/>
  </w:num>
  <w:num w:numId="14" w16cid:durableId="1475872423">
    <w:abstractNumId w:val="17"/>
  </w:num>
  <w:num w:numId="15" w16cid:durableId="598758191">
    <w:abstractNumId w:val="40"/>
  </w:num>
  <w:num w:numId="16" w16cid:durableId="498498567">
    <w:abstractNumId w:val="31"/>
  </w:num>
  <w:num w:numId="17" w16cid:durableId="903030281">
    <w:abstractNumId w:val="37"/>
  </w:num>
  <w:num w:numId="18" w16cid:durableId="718549111">
    <w:abstractNumId w:val="10"/>
  </w:num>
  <w:num w:numId="19" w16cid:durableId="1237595345">
    <w:abstractNumId w:val="15"/>
  </w:num>
  <w:num w:numId="20" w16cid:durableId="67003339">
    <w:abstractNumId w:val="27"/>
  </w:num>
  <w:num w:numId="21" w16cid:durableId="889607406">
    <w:abstractNumId w:val="19"/>
  </w:num>
  <w:num w:numId="22" w16cid:durableId="1278828820">
    <w:abstractNumId w:val="14"/>
  </w:num>
  <w:num w:numId="23" w16cid:durableId="786240126">
    <w:abstractNumId w:val="16"/>
  </w:num>
  <w:num w:numId="24" w16cid:durableId="1500269713">
    <w:abstractNumId w:val="22"/>
  </w:num>
  <w:num w:numId="25" w16cid:durableId="76825623">
    <w:abstractNumId w:val="34"/>
  </w:num>
  <w:num w:numId="26" w16cid:durableId="1453400074">
    <w:abstractNumId w:val="33"/>
  </w:num>
  <w:num w:numId="27" w16cid:durableId="162547722">
    <w:abstractNumId w:val="20"/>
  </w:num>
  <w:num w:numId="28" w16cid:durableId="91030721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38462707">
    <w:abstractNumId w:val="30"/>
  </w:num>
  <w:num w:numId="30" w16cid:durableId="1519346731">
    <w:abstractNumId w:val="29"/>
  </w:num>
  <w:num w:numId="31" w16cid:durableId="443235194">
    <w:abstractNumId w:val="23"/>
  </w:num>
  <w:num w:numId="32" w16cid:durableId="1879589914">
    <w:abstractNumId w:val="39"/>
  </w:num>
  <w:num w:numId="33" w16cid:durableId="573508524">
    <w:abstractNumId w:val="42"/>
  </w:num>
  <w:num w:numId="34" w16cid:durableId="1942953449">
    <w:abstractNumId w:val="12"/>
  </w:num>
  <w:num w:numId="35" w16cid:durableId="451706515">
    <w:abstractNumId w:val="26"/>
  </w:num>
  <w:num w:numId="36" w16cid:durableId="19578148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17211592">
    <w:abstractNumId w:val="28"/>
  </w:num>
  <w:num w:numId="38" w16cid:durableId="1734043955">
    <w:abstractNumId w:val="38"/>
  </w:num>
  <w:num w:numId="39" w16cid:durableId="648437283">
    <w:abstractNumId w:val="26"/>
  </w:num>
  <w:num w:numId="40" w16cid:durableId="2012102310">
    <w:abstractNumId w:val="32"/>
  </w:num>
  <w:num w:numId="41" w16cid:durableId="108863939">
    <w:abstractNumId w:val="13"/>
  </w:num>
  <w:num w:numId="42" w16cid:durableId="1603224926">
    <w:abstractNumId w:val="41"/>
  </w:num>
  <w:num w:numId="43" w16cid:durableId="2116712245">
    <w:abstractNumId w:val="11"/>
  </w:num>
  <w:num w:numId="44" w16cid:durableId="464784151">
    <w:abstractNumId w:val="18"/>
  </w:num>
  <w:num w:numId="45" w16cid:durableId="98108593">
    <w:abstractNumId w:val="21"/>
  </w:num>
  <w:num w:numId="46" w16cid:durableId="181653332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3BE"/>
    <w:rsid w:val="000300AF"/>
    <w:rsid w:val="000319B6"/>
    <w:rsid w:val="00053277"/>
    <w:rsid w:val="00071205"/>
    <w:rsid w:val="000724AE"/>
    <w:rsid w:val="0008037D"/>
    <w:rsid w:val="000836C2"/>
    <w:rsid w:val="00086C6C"/>
    <w:rsid w:val="0009144F"/>
    <w:rsid w:val="000B1058"/>
    <w:rsid w:val="000B4318"/>
    <w:rsid w:val="000B497F"/>
    <w:rsid w:val="000B78FC"/>
    <w:rsid w:val="000C095E"/>
    <w:rsid w:val="000D5C40"/>
    <w:rsid w:val="000D5D52"/>
    <w:rsid w:val="000E342E"/>
    <w:rsid w:val="000E562A"/>
    <w:rsid w:val="000F4D47"/>
    <w:rsid w:val="00100110"/>
    <w:rsid w:val="00107A69"/>
    <w:rsid w:val="00112E8F"/>
    <w:rsid w:val="001176B7"/>
    <w:rsid w:val="001268BC"/>
    <w:rsid w:val="00145410"/>
    <w:rsid w:val="00150553"/>
    <w:rsid w:val="0016465B"/>
    <w:rsid w:val="00170F53"/>
    <w:rsid w:val="00172AFA"/>
    <w:rsid w:val="00173608"/>
    <w:rsid w:val="001808EC"/>
    <w:rsid w:val="00180EDA"/>
    <w:rsid w:val="0019621F"/>
    <w:rsid w:val="001A0D77"/>
    <w:rsid w:val="001A4414"/>
    <w:rsid w:val="001A72E4"/>
    <w:rsid w:val="001B091F"/>
    <w:rsid w:val="001B5487"/>
    <w:rsid w:val="001C2465"/>
    <w:rsid w:val="001C7835"/>
    <w:rsid w:val="001D0679"/>
    <w:rsid w:val="001E5578"/>
    <w:rsid w:val="001E5875"/>
    <w:rsid w:val="001F13C1"/>
    <w:rsid w:val="001F288A"/>
    <w:rsid w:val="001F446D"/>
    <w:rsid w:val="00200E24"/>
    <w:rsid w:val="00201C0F"/>
    <w:rsid w:val="002113BE"/>
    <w:rsid w:val="00216FA0"/>
    <w:rsid w:val="00221AB7"/>
    <w:rsid w:val="00230C2A"/>
    <w:rsid w:val="002313FF"/>
    <w:rsid w:val="00232730"/>
    <w:rsid w:val="00246435"/>
    <w:rsid w:val="00246BCF"/>
    <w:rsid w:val="00250663"/>
    <w:rsid w:val="002610E7"/>
    <w:rsid w:val="00267845"/>
    <w:rsid w:val="00270834"/>
    <w:rsid w:val="00280CD2"/>
    <w:rsid w:val="002814E6"/>
    <w:rsid w:val="00282D5E"/>
    <w:rsid w:val="00290FE8"/>
    <w:rsid w:val="002A306F"/>
    <w:rsid w:val="002B7C53"/>
    <w:rsid w:val="002C4498"/>
    <w:rsid w:val="002E507D"/>
    <w:rsid w:val="002F6158"/>
    <w:rsid w:val="002F6C59"/>
    <w:rsid w:val="00305171"/>
    <w:rsid w:val="00306999"/>
    <w:rsid w:val="00323D18"/>
    <w:rsid w:val="00342A8C"/>
    <w:rsid w:val="0034680A"/>
    <w:rsid w:val="003537B3"/>
    <w:rsid w:val="003566F2"/>
    <w:rsid w:val="00363FF8"/>
    <w:rsid w:val="003648BD"/>
    <w:rsid w:val="003747E1"/>
    <w:rsid w:val="0037721D"/>
    <w:rsid w:val="0038102A"/>
    <w:rsid w:val="00392C2F"/>
    <w:rsid w:val="00397AB4"/>
    <w:rsid w:val="003B5807"/>
    <w:rsid w:val="003C0058"/>
    <w:rsid w:val="003C344F"/>
    <w:rsid w:val="003D029F"/>
    <w:rsid w:val="003D23A3"/>
    <w:rsid w:val="003D372D"/>
    <w:rsid w:val="003D5856"/>
    <w:rsid w:val="003D6C1B"/>
    <w:rsid w:val="003E787D"/>
    <w:rsid w:val="004015AA"/>
    <w:rsid w:val="00404E4F"/>
    <w:rsid w:val="00414E7D"/>
    <w:rsid w:val="0042339A"/>
    <w:rsid w:val="0042508F"/>
    <w:rsid w:val="00434821"/>
    <w:rsid w:val="00440D83"/>
    <w:rsid w:val="00441DA0"/>
    <w:rsid w:val="00445B64"/>
    <w:rsid w:val="0045009B"/>
    <w:rsid w:val="00451FFA"/>
    <w:rsid w:val="004571B1"/>
    <w:rsid w:val="00461CFA"/>
    <w:rsid w:val="004635FD"/>
    <w:rsid w:val="004640CB"/>
    <w:rsid w:val="00465D9A"/>
    <w:rsid w:val="0047077B"/>
    <w:rsid w:val="004777CF"/>
    <w:rsid w:val="00496AE7"/>
    <w:rsid w:val="00497A35"/>
    <w:rsid w:val="004A439D"/>
    <w:rsid w:val="004A5BE5"/>
    <w:rsid w:val="004B609E"/>
    <w:rsid w:val="004C0765"/>
    <w:rsid w:val="004C1757"/>
    <w:rsid w:val="004D67E4"/>
    <w:rsid w:val="004E0833"/>
    <w:rsid w:val="004E28C6"/>
    <w:rsid w:val="004F1080"/>
    <w:rsid w:val="004F138F"/>
    <w:rsid w:val="004F677A"/>
    <w:rsid w:val="00501DF7"/>
    <w:rsid w:val="00502679"/>
    <w:rsid w:val="00505AB4"/>
    <w:rsid w:val="0050670B"/>
    <w:rsid w:val="00507C92"/>
    <w:rsid w:val="00511FFE"/>
    <w:rsid w:val="00513D84"/>
    <w:rsid w:val="005141E8"/>
    <w:rsid w:val="0052253B"/>
    <w:rsid w:val="00525F8C"/>
    <w:rsid w:val="00550C99"/>
    <w:rsid w:val="00553413"/>
    <w:rsid w:val="00557897"/>
    <w:rsid w:val="00561EE6"/>
    <w:rsid w:val="00562C0D"/>
    <w:rsid w:val="005762D5"/>
    <w:rsid w:val="0058369E"/>
    <w:rsid w:val="00593314"/>
    <w:rsid w:val="00594496"/>
    <w:rsid w:val="00597A58"/>
    <w:rsid w:val="005A317B"/>
    <w:rsid w:val="005C6618"/>
    <w:rsid w:val="005C79A5"/>
    <w:rsid w:val="005D51B4"/>
    <w:rsid w:val="005E2D46"/>
    <w:rsid w:val="005E5879"/>
    <w:rsid w:val="005F2247"/>
    <w:rsid w:val="005F5392"/>
    <w:rsid w:val="00603FD5"/>
    <w:rsid w:val="00605048"/>
    <w:rsid w:val="00613955"/>
    <w:rsid w:val="00616DC8"/>
    <w:rsid w:val="006227C7"/>
    <w:rsid w:val="00633BBA"/>
    <w:rsid w:val="006509FA"/>
    <w:rsid w:val="006528C6"/>
    <w:rsid w:val="00653080"/>
    <w:rsid w:val="00655EFE"/>
    <w:rsid w:val="006676F4"/>
    <w:rsid w:val="00681976"/>
    <w:rsid w:val="0068724F"/>
    <w:rsid w:val="0069113B"/>
    <w:rsid w:val="006A1DEF"/>
    <w:rsid w:val="006A2AB0"/>
    <w:rsid w:val="006A4D83"/>
    <w:rsid w:val="006A6D92"/>
    <w:rsid w:val="006A7753"/>
    <w:rsid w:val="006C08AE"/>
    <w:rsid w:val="006C1E89"/>
    <w:rsid w:val="006C4AF4"/>
    <w:rsid w:val="006D3F2F"/>
    <w:rsid w:val="006D56AB"/>
    <w:rsid w:val="006D5D76"/>
    <w:rsid w:val="006E0AF4"/>
    <w:rsid w:val="006E3536"/>
    <w:rsid w:val="006E3615"/>
    <w:rsid w:val="006F409A"/>
    <w:rsid w:val="00714488"/>
    <w:rsid w:val="0071658D"/>
    <w:rsid w:val="007217A6"/>
    <w:rsid w:val="00725F0E"/>
    <w:rsid w:val="00726AFA"/>
    <w:rsid w:val="00751CE5"/>
    <w:rsid w:val="00773CFB"/>
    <w:rsid w:val="0077753A"/>
    <w:rsid w:val="0078130F"/>
    <w:rsid w:val="00787566"/>
    <w:rsid w:val="00793284"/>
    <w:rsid w:val="00793AFF"/>
    <w:rsid w:val="00793B0A"/>
    <w:rsid w:val="007A0363"/>
    <w:rsid w:val="007C13C9"/>
    <w:rsid w:val="007C1B07"/>
    <w:rsid w:val="007C28B6"/>
    <w:rsid w:val="007C7236"/>
    <w:rsid w:val="007D14BD"/>
    <w:rsid w:val="007D2606"/>
    <w:rsid w:val="007E47ED"/>
    <w:rsid w:val="00804D3F"/>
    <w:rsid w:val="00807850"/>
    <w:rsid w:val="00807AF3"/>
    <w:rsid w:val="00810CF5"/>
    <w:rsid w:val="00813E1A"/>
    <w:rsid w:val="0081533C"/>
    <w:rsid w:val="00815F55"/>
    <w:rsid w:val="00821160"/>
    <w:rsid w:val="008303AF"/>
    <w:rsid w:val="00841C5F"/>
    <w:rsid w:val="00842B3C"/>
    <w:rsid w:val="0085129D"/>
    <w:rsid w:val="0085439B"/>
    <w:rsid w:val="00857936"/>
    <w:rsid w:val="0087305D"/>
    <w:rsid w:val="00882746"/>
    <w:rsid w:val="00882A5C"/>
    <w:rsid w:val="00885045"/>
    <w:rsid w:val="008862CA"/>
    <w:rsid w:val="00894E8D"/>
    <w:rsid w:val="008A2F3D"/>
    <w:rsid w:val="008B05C3"/>
    <w:rsid w:val="008B259B"/>
    <w:rsid w:val="008B4671"/>
    <w:rsid w:val="008B4965"/>
    <w:rsid w:val="008D1ABD"/>
    <w:rsid w:val="008D3B55"/>
    <w:rsid w:val="008E3CF9"/>
    <w:rsid w:val="008F5D5B"/>
    <w:rsid w:val="008F6172"/>
    <w:rsid w:val="008F63FA"/>
    <w:rsid w:val="008F7E53"/>
    <w:rsid w:val="0090137A"/>
    <w:rsid w:val="00904BF4"/>
    <w:rsid w:val="009272CA"/>
    <w:rsid w:val="0093079B"/>
    <w:rsid w:val="00934D9F"/>
    <w:rsid w:val="00936068"/>
    <w:rsid w:val="009419E9"/>
    <w:rsid w:val="00942B67"/>
    <w:rsid w:val="00944F22"/>
    <w:rsid w:val="009517CC"/>
    <w:rsid w:val="00961533"/>
    <w:rsid w:val="009615D4"/>
    <w:rsid w:val="009617F6"/>
    <w:rsid w:val="00962C99"/>
    <w:rsid w:val="00974677"/>
    <w:rsid w:val="009768A7"/>
    <w:rsid w:val="00981B76"/>
    <w:rsid w:val="00991A8A"/>
    <w:rsid w:val="00994FB0"/>
    <w:rsid w:val="009A2F17"/>
    <w:rsid w:val="009A7EDC"/>
    <w:rsid w:val="009C4C9A"/>
    <w:rsid w:val="009D24F5"/>
    <w:rsid w:val="009D4E88"/>
    <w:rsid w:val="009F14C5"/>
    <w:rsid w:val="009F56FA"/>
    <w:rsid w:val="00A05F30"/>
    <w:rsid w:val="00A11143"/>
    <w:rsid w:val="00A12778"/>
    <w:rsid w:val="00A13664"/>
    <w:rsid w:val="00A24EF4"/>
    <w:rsid w:val="00A3047A"/>
    <w:rsid w:val="00A36B09"/>
    <w:rsid w:val="00A56A58"/>
    <w:rsid w:val="00A62113"/>
    <w:rsid w:val="00A63585"/>
    <w:rsid w:val="00A73CEA"/>
    <w:rsid w:val="00A90151"/>
    <w:rsid w:val="00A92B42"/>
    <w:rsid w:val="00A9359B"/>
    <w:rsid w:val="00A9755A"/>
    <w:rsid w:val="00A97702"/>
    <w:rsid w:val="00AA02D3"/>
    <w:rsid w:val="00AA163B"/>
    <w:rsid w:val="00AA3E44"/>
    <w:rsid w:val="00AA68D0"/>
    <w:rsid w:val="00AB4B33"/>
    <w:rsid w:val="00AB6E53"/>
    <w:rsid w:val="00AC611A"/>
    <w:rsid w:val="00AD033C"/>
    <w:rsid w:val="00AF01C2"/>
    <w:rsid w:val="00AF2AF5"/>
    <w:rsid w:val="00AF764B"/>
    <w:rsid w:val="00B01B6A"/>
    <w:rsid w:val="00B04572"/>
    <w:rsid w:val="00B23603"/>
    <w:rsid w:val="00B2539A"/>
    <w:rsid w:val="00B253FF"/>
    <w:rsid w:val="00B2790B"/>
    <w:rsid w:val="00B30EF0"/>
    <w:rsid w:val="00B32D6C"/>
    <w:rsid w:val="00B369EB"/>
    <w:rsid w:val="00B3749D"/>
    <w:rsid w:val="00B4268A"/>
    <w:rsid w:val="00B44F9B"/>
    <w:rsid w:val="00B552DF"/>
    <w:rsid w:val="00B6343C"/>
    <w:rsid w:val="00B6487B"/>
    <w:rsid w:val="00B65DAA"/>
    <w:rsid w:val="00B66B2F"/>
    <w:rsid w:val="00B74F7F"/>
    <w:rsid w:val="00B7503F"/>
    <w:rsid w:val="00B75B08"/>
    <w:rsid w:val="00B84D63"/>
    <w:rsid w:val="00B85BDF"/>
    <w:rsid w:val="00B87859"/>
    <w:rsid w:val="00B91D47"/>
    <w:rsid w:val="00BA3CB8"/>
    <w:rsid w:val="00BA7623"/>
    <w:rsid w:val="00BB0D54"/>
    <w:rsid w:val="00BC08CC"/>
    <w:rsid w:val="00BC47FD"/>
    <w:rsid w:val="00BD1437"/>
    <w:rsid w:val="00BE2420"/>
    <w:rsid w:val="00BF5F92"/>
    <w:rsid w:val="00BF68C8"/>
    <w:rsid w:val="00BF736B"/>
    <w:rsid w:val="00C01E68"/>
    <w:rsid w:val="00C04D7E"/>
    <w:rsid w:val="00C11924"/>
    <w:rsid w:val="00C1250F"/>
    <w:rsid w:val="00C13FF8"/>
    <w:rsid w:val="00C17F76"/>
    <w:rsid w:val="00C326F9"/>
    <w:rsid w:val="00C37A29"/>
    <w:rsid w:val="00C51A58"/>
    <w:rsid w:val="00C70EFC"/>
    <w:rsid w:val="00C72C59"/>
    <w:rsid w:val="00C7480B"/>
    <w:rsid w:val="00C75BFB"/>
    <w:rsid w:val="00C85830"/>
    <w:rsid w:val="00C86234"/>
    <w:rsid w:val="00C92798"/>
    <w:rsid w:val="00C932F3"/>
    <w:rsid w:val="00CA03B5"/>
    <w:rsid w:val="00CA4873"/>
    <w:rsid w:val="00CA6985"/>
    <w:rsid w:val="00CB5A86"/>
    <w:rsid w:val="00CD61EB"/>
    <w:rsid w:val="00CE122B"/>
    <w:rsid w:val="00CF02F0"/>
    <w:rsid w:val="00CF2857"/>
    <w:rsid w:val="00D03843"/>
    <w:rsid w:val="00D070F2"/>
    <w:rsid w:val="00D1094B"/>
    <w:rsid w:val="00D16F74"/>
    <w:rsid w:val="00D17703"/>
    <w:rsid w:val="00D21B1D"/>
    <w:rsid w:val="00D24760"/>
    <w:rsid w:val="00D34ED6"/>
    <w:rsid w:val="00D35D38"/>
    <w:rsid w:val="00D36897"/>
    <w:rsid w:val="00D40FE7"/>
    <w:rsid w:val="00D42030"/>
    <w:rsid w:val="00D46594"/>
    <w:rsid w:val="00D538F7"/>
    <w:rsid w:val="00D56CF5"/>
    <w:rsid w:val="00D60649"/>
    <w:rsid w:val="00D61E88"/>
    <w:rsid w:val="00D6574D"/>
    <w:rsid w:val="00D66DC3"/>
    <w:rsid w:val="00D75FE2"/>
    <w:rsid w:val="00D761AF"/>
    <w:rsid w:val="00D80812"/>
    <w:rsid w:val="00D8323A"/>
    <w:rsid w:val="00D83923"/>
    <w:rsid w:val="00D90E18"/>
    <w:rsid w:val="00D927A2"/>
    <w:rsid w:val="00D939C7"/>
    <w:rsid w:val="00D9419D"/>
    <w:rsid w:val="00DA49EF"/>
    <w:rsid w:val="00DB5F15"/>
    <w:rsid w:val="00DC18BA"/>
    <w:rsid w:val="00DD42D4"/>
    <w:rsid w:val="00DD58FD"/>
    <w:rsid w:val="00DE0652"/>
    <w:rsid w:val="00DF47B6"/>
    <w:rsid w:val="00DF4E3E"/>
    <w:rsid w:val="00E0453D"/>
    <w:rsid w:val="00E05FA6"/>
    <w:rsid w:val="00E20A76"/>
    <w:rsid w:val="00E25474"/>
    <w:rsid w:val="00E32F93"/>
    <w:rsid w:val="00E51F0D"/>
    <w:rsid w:val="00E54B2B"/>
    <w:rsid w:val="00E604DD"/>
    <w:rsid w:val="00E63194"/>
    <w:rsid w:val="00E63534"/>
    <w:rsid w:val="00E65E7D"/>
    <w:rsid w:val="00E704DB"/>
    <w:rsid w:val="00E8349B"/>
    <w:rsid w:val="00EA1943"/>
    <w:rsid w:val="00EA3695"/>
    <w:rsid w:val="00EB5085"/>
    <w:rsid w:val="00EC57C6"/>
    <w:rsid w:val="00ED02BE"/>
    <w:rsid w:val="00ED5036"/>
    <w:rsid w:val="00ED66BD"/>
    <w:rsid w:val="00EE095F"/>
    <w:rsid w:val="00EE36A6"/>
    <w:rsid w:val="00EE3BE8"/>
    <w:rsid w:val="00EE6F14"/>
    <w:rsid w:val="00EF3F23"/>
    <w:rsid w:val="00EF3FB1"/>
    <w:rsid w:val="00F02484"/>
    <w:rsid w:val="00F162D4"/>
    <w:rsid w:val="00F4010B"/>
    <w:rsid w:val="00F4035F"/>
    <w:rsid w:val="00F4701B"/>
    <w:rsid w:val="00F4702C"/>
    <w:rsid w:val="00F505B8"/>
    <w:rsid w:val="00F559A7"/>
    <w:rsid w:val="00F634F6"/>
    <w:rsid w:val="00F650AF"/>
    <w:rsid w:val="00F87003"/>
    <w:rsid w:val="00F87B07"/>
    <w:rsid w:val="00F94880"/>
    <w:rsid w:val="00F959EC"/>
    <w:rsid w:val="00FA00BC"/>
    <w:rsid w:val="00FC1543"/>
    <w:rsid w:val="00FC2D27"/>
    <w:rsid w:val="00FC2D8B"/>
    <w:rsid w:val="00FC3B86"/>
    <w:rsid w:val="00FD3306"/>
    <w:rsid w:val="00FD5BF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50CF941F"/>
  <w15:chartTrackingRefBased/>
  <w15:docId w15:val="{F8ADAC39-93AE-4995-8C1B-E737C3743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F3D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2F3D"/>
    <w:pPr>
      <w:keepNext/>
      <w:keepLines/>
      <w:pBdr>
        <w:bottom w:val="single" w:sz="4" w:space="2" w:color="F58220" w:themeColor="accent2"/>
      </w:pBdr>
      <w:spacing w:before="360" w:after="120" w:line="240" w:lineRule="auto"/>
      <w:outlineLvl w:val="0"/>
    </w:pPr>
    <w:rPr>
      <w:rFonts w:eastAsiaTheme="majorEastAsia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4821"/>
    <w:pPr>
      <w:keepNext/>
      <w:keepLines/>
      <w:spacing w:before="120" w:after="0" w:line="240" w:lineRule="auto"/>
      <w:outlineLvl w:val="1"/>
    </w:pPr>
    <w:rPr>
      <w:rFonts w:eastAsiaTheme="majorEastAsia" w:cstheme="majorBidi"/>
      <w:color w:val="F58220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4821"/>
    <w:pPr>
      <w:keepNext/>
      <w:keepLines/>
      <w:spacing w:before="80" w:after="0" w:line="240" w:lineRule="auto"/>
      <w:outlineLvl w:val="2"/>
    </w:pPr>
    <w:rPr>
      <w:rFonts w:eastAsiaTheme="majorEastAsia" w:cstheme="majorBidi"/>
      <w:color w:val="C65F09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4821"/>
    <w:pPr>
      <w:keepNext/>
      <w:keepLines/>
      <w:spacing w:before="80" w:after="0" w:line="240" w:lineRule="auto"/>
      <w:outlineLvl w:val="3"/>
    </w:pPr>
    <w:rPr>
      <w:rFonts w:eastAsiaTheme="majorEastAsia" w:cstheme="majorBidi"/>
      <w:i/>
      <w:iCs/>
      <w:color w:val="854006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34821"/>
    <w:pPr>
      <w:keepNext/>
      <w:keepLines/>
      <w:spacing w:before="80" w:after="0" w:line="240" w:lineRule="auto"/>
      <w:outlineLvl w:val="4"/>
    </w:pPr>
    <w:rPr>
      <w:rFonts w:eastAsiaTheme="majorEastAsia" w:cstheme="majorBidi"/>
      <w:color w:val="C65F09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34821"/>
    <w:pPr>
      <w:keepNext/>
      <w:keepLines/>
      <w:spacing w:before="80" w:after="0" w:line="240" w:lineRule="auto"/>
      <w:outlineLvl w:val="5"/>
    </w:pPr>
    <w:rPr>
      <w:rFonts w:eastAsiaTheme="majorEastAsia" w:cstheme="majorBidi"/>
      <w:i/>
      <w:iCs/>
      <w:color w:val="854006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34821"/>
    <w:pPr>
      <w:keepNext/>
      <w:keepLines/>
      <w:spacing w:before="80" w:after="0" w:line="240" w:lineRule="auto"/>
      <w:outlineLvl w:val="6"/>
    </w:pPr>
    <w:rPr>
      <w:rFonts w:eastAsiaTheme="majorEastAsia" w:cstheme="majorBidi"/>
      <w:b/>
      <w:bCs/>
      <w:color w:val="854006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link w:val="NoSpacingChar"/>
    <w:uiPriority w:val="1"/>
    <w:qFormat/>
    <w:rsid w:val="008A2F3D"/>
    <w:pPr>
      <w:spacing w:after="0" w:line="240" w:lineRule="auto"/>
    </w:pPr>
    <w:rPr>
      <w:rFonts w:ascii="Arial" w:hAnsi="Arial"/>
    </w:rPr>
  </w:style>
  <w:style w:type="paragraph" w:styleId="ListBullet">
    <w:name w:val="List Bullet"/>
    <w:basedOn w:val="Normal"/>
    <w:autoRedefine/>
    <w:uiPriority w:val="99"/>
    <w:unhideWhenUsed/>
    <w:rsid w:val="00ED66BD"/>
    <w:pPr>
      <w:numPr>
        <w:numId w:val="39"/>
      </w:numPr>
      <w:spacing w:before="80" w:after="80"/>
      <w:ind w:left="397" w:hanging="397"/>
    </w:pPr>
  </w:style>
  <w:style w:type="paragraph" w:styleId="ListBullet2">
    <w:name w:val="List Bullet 2"/>
    <w:basedOn w:val="Normal"/>
    <w:autoRedefine/>
    <w:uiPriority w:val="99"/>
    <w:unhideWhenUsed/>
    <w:rsid w:val="008B259B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autoRedefine/>
    <w:uiPriority w:val="99"/>
    <w:unhideWhenUsed/>
    <w:rsid w:val="008B259B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8A2F3D"/>
    <w:rPr>
      <w:rFonts w:ascii="Arial" w:eastAsiaTheme="majorEastAsia" w:hAnsi="Arial" w:cstheme="majorBidi"/>
      <w:color w:val="262626" w:themeColor="text1" w:themeTint="D9"/>
      <w:sz w:val="40"/>
      <w:szCs w:val="40"/>
    </w:rPr>
  </w:style>
  <w:style w:type="paragraph" w:styleId="ListNumber2">
    <w:name w:val="List Number 2"/>
    <w:basedOn w:val="Normal"/>
    <w:uiPriority w:val="99"/>
    <w:unhideWhenUsed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34821"/>
    <w:rPr>
      <w:rFonts w:ascii="Arial" w:eastAsiaTheme="majorEastAsia" w:hAnsi="Arial" w:cstheme="majorBidi"/>
      <w:color w:val="F58220" w:themeColor="accent2"/>
      <w:sz w:val="36"/>
      <w:szCs w:val="36"/>
    </w:rPr>
  </w:style>
  <w:style w:type="paragraph" w:styleId="ListParagraph">
    <w:name w:val="List Paragraph"/>
    <w:basedOn w:val="Normal"/>
    <w:uiPriority w:val="34"/>
    <w:qFormat/>
    <w:rsid w:val="00594496"/>
    <w:pPr>
      <w:ind w:left="720"/>
      <w:contextualSpacing/>
    </w:pPr>
  </w:style>
  <w:style w:type="paragraph" w:styleId="Header">
    <w:name w:val="header"/>
    <w:aliases w:val="Header Char Char"/>
    <w:basedOn w:val="Normal"/>
    <w:link w:val="HeaderChar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aliases w:val="Header Char Char Char"/>
    <w:basedOn w:val="DefaultParagraphFont"/>
    <w:link w:val="Header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34821"/>
    <w:rPr>
      <w:rFonts w:ascii="Arial" w:eastAsiaTheme="majorEastAsia" w:hAnsi="Arial" w:cstheme="majorBidi"/>
      <w:color w:val="C65F09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434821"/>
    <w:rPr>
      <w:rFonts w:ascii="Arial" w:eastAsiaTheme="majorEastAsia" w:hAnsi="Arial" w:cstheme="majorBidi"/>
      <w:i/>
      <w:iCs/>
      <w:color w:val="854006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34821"/>
    <w:rPr>
      <w:rFonts w:ascii="Arial" w:eastAsiaTheme="majorEastAsia" w:hAnsi="Arial" w:cstheme="majorBidi"/>
      <w:color w:val="C65F09" w:themeColor="accent2" w:themeShade="BF"/>
      <w:sz w:val="24"/>
      <w:szCs w:val="24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465D9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65D9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color w:val="F58220" w:themeColor="accent2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65D9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List">
    <w:name w:val="List"/>
    <w:basedOn w:val="Normal"/>
    <w:uiPriority w:val="99"/>
    <w:unhideWhenUsed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465D9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5D9A"/>
    <w:rPr>
      <w:caps/>
      <w:color w:val="404040" w:themeColor="text1" w:themeTint="BF"/>
      <w:spacing w:val="2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65D9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C611A"/>
    <w:pPr>
      <w:tabs>
        <w:tab w:val="right" w:leader="dot" w:pos="9628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465D9A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after="0"/>
    </w:pPr>
    <w:rPr>
      <w:noProof/>
    </w:rPr>
  </w:style>
  <w:style w:type="paragraph" w:customStyle="1" w:styleId="TableHeading">
    <w:name w:val="Table Heading"/>
    <w:basedOn w:val="Normal"/>
    <w:autoRedefine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after="0"/>
    </w:pPr>
  </w:style>
  <w:style w:type="paragraph" w:customStyle="1" w:styleId="Title2">
    <w:name w:val="Title 2"/>
    <w:basedOn w:val="Title"/>
    <w:rsid w:val="00653080"/>
    <w:pPr>
      <w:framePr w:wrap="around" w:hAnchor="text"/>
    </w:pPr>
  </w:style>
  <w:style w:type="paragraph" w:customStyle="1" w:styleId="Subtitle2">
    <w:name w:val="Subtitle 2"/>
    <w:basedOn w:val="Subtitle"/>
    <w:rsid w:val="00653080"/>
    <w:pPr>
      <w:framePr w:wrap="around" w:hAnchor="tex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after="0"/>
    </w:pPr>
  </w:style>
  <w:style w:type="paragraph" w:customStyle="1" w:styleId="MainTitleHeading">
    <w:name w:val="Main Title Heading"/>
    <w:basedOn w:val="Heading1"/>
    <w:autoRedefine/>
    <w:uiPriority w:val="8"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customStyle="1" w:styleId="Heading6Char">
    <w:name w:val="Heading 6 Char"/>
    <w:basedOn w:val="DefaultParagraphFont"/>
    <w:link w:val="Heading6"/>
    <w:uiPriority w:val="9"/>
    <w:rsid w:val="00434821"/>
    <w:rPr>
      <w:rFonts w:ascii="Arial" w:eastAsiaTheme="majorEastAsia" w:hAnsi="Arial" w:cstheme="majorBidi"/>
      <w:i/>
      <w:iCs/>
      <w:color w:val="854006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34821"/>
    <w:rPr>
      <w:rFonts w:ascii="Arial" w:eastAsiaTheme="majorEastAsia" w:hAnsi="Arial" w:cstheme="majorBidi"/>
      <w:b/>
      <w:bCs/>
      <w:color w:val="854006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D9A"/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465D9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465D9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65D9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D9A"/>
    <w:pPr>
      <w:pBdr>
        <w:top w:val="single" w:sz="24" w:space="4" w:color="F58220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5D9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65D9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65D9A"/>
    <w:rPr>
      <w:b/>
      <w:bCs/>
      <w:i/>
      <w:iCs/>
      <w:caps w:val="0"/>
      <w:smallCaps w:val="0"/>
      <w:strike w:val="0"/>
      <w:dstrike w:val="0"/>
      <w:color w:val="F58220" w:themeColor="accent2"/>
    </w:rPr>
  </w:style>
  <w:style w:type="character" w:styleId="SubtleReference">
    <w:name w:val="Subtle Reference"/>
    <w:basedOn w:val="DefaultParagraphFont"/>
    <w:uiPriority w:val="31"/>
    <w:qFormat/>
    <w:rsid w:val="00465D9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65D9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65D9A"/>
    <w:rPr>
      <w:b/>
      <w:bCs/>
      <w:caps w:val="0"/>
      <w:smallCaps/>
      <w:spacing w:val="0"/>
    </w:rPr>
  </w:style>
  <w:style w:type="character" w:customStyle="1" w:styleId="apple-converted-space">
    <w:name w:val="apple-converted-space"/>
    <w:basedOn w:val="DefaultParagraphFont"/>
    <w:rsid w:val="00810CF5"/>
  </w:style>
  <w:style w:type="character" w:styleId="HTMLCode">
    <w:name w:val="HTML Code"/>
    <w:basedOn w:val="DefaultParagraphFont"/>
    <w:uiPriority w:val="99"/>
    <w:semiHidden/>
    <w:unhideWhenUsed/>
    <w:rsid w:val="00810CF5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8130F"/>
    <w:rPr>
      <w:color w:val="605E5C"/>
      <w:shd w:val="clear" w:color="auto" w:fill="E1DFDD"/>
    </w:rPr>
  </w:style>
  <w:style w:type="paragraph" w:customStyle="1" w:styleId="Code">
    <w:name w:val="Code"/>
    <w:basedOn w:val="NoSpacing"/>
    <w:link w:val="CodeChar"/>
    <w:qFormat/>
    <w:rsid w:val="00290FE8"/>
    <w:rPr>
      <w:rFonts w:ascii="Consolas" w:hAnsi="Consolas"/>
      <w:b/>
      <w:i/>
    </w:rPr>
  </w:style>
  <w:style w:type="character" w:customStyle="1" w:styleId="NoSpacingChar">
    <w:name w:val="No Spacing Char"/>
    <w:basedOn w:val="DefaultParagraphFont"/>
    <w:link w:val="NoSpacing"/>
    <w:uiPriority w:val="1"/>
    <w:rsid w:val="00290FE8"/>
    <w:rPr>
      <w:rFonts w:ascii="Arial" w:hAnsi="Arial"/>
    </w:rPr>
  </w:style>
  <w:style w:type="character" w:customStyle="1" w:styleId="CodeChar">
    <w:name w:val="Code Char"/>
    <w:basedOn w:val="NoSpacingChar"/>
    <w:link w:val="Code"/>
    <w:rsid w:val="00290FE8"/>
    <w:rPr>
      <w:rFonts w:ascii="Consolas" w:hAnsi="Consolas"/>
      <w:b/>
      <w:i/>
    </w:rPr>
  </w:style>
  <w:style w:type="paragraph" w:styleId="TOC4">
    <w:name w:val="toc 4"/>
    <w:basedOn w:val="Normal"/>
    <w:next w:val="Normal"/>
    <w:autoRedefine/>
    <w:uiPriority w:val="39"/>
    <w:unhideWhenUsed/>
    <w:rsid w:val="00232730"/>
    <w:pPr>
      <w:spacing w:after="100"/>
      <w:ind w:left="63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81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76190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163441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577717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824578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8621195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639733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7627404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2118388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58808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1044037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057280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668984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82895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7031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7870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08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28538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1591420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8517958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033798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400797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63130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882885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7821171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56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3369739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4406977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20939707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959495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0604828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77713983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66713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34152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0563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31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0964498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54987912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08767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678180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64122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74120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08898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9796799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295213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403563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700730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099469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0022532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372407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980833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4325987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757146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529148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40906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825509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0227780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9440778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80870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034225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9229182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2414811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484856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06054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2553949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779595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028305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1675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48360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5107073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714166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081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14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6911524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318531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922922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778476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0042878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436026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070576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3086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82330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362775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5387329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32789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7164341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50136187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685216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0560729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06764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503969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3086885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629944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688475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9249613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8666469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5580072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9664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920770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4634306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187770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990972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03247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093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63212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508289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252578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627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809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76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351008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686205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498187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81701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380775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20303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70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8488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381542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432681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7341024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5277684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05159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096970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47114246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://www.google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7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11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svg"/><Relationship Id="rId1" Type="http://schemas.openxmlformats.org/officeDocument/2006/relationships/image" Target="media/image1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30.jpeg"/><Relationship Id="rId1" Type="http://schemas.openxmlformats.org/officeDocument/2006/relationships/image" Target="media/image18.jpg"/><Relationship Id="rId4" Type="http://schemas.openxmlformats.org/officeDocument/2006/relationships/image" Target="media/image17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uk.mutapovic\OneDrive%20-%20Department%20for%20Education,%20Children%20and%20Young%20People\Desktop\TasTAFE%20A4%20generic%20document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6c3959-b540-40de-a02d-ec3c937480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74EE43E08F64CB2F86072FD4E0848" ma:contentTypeVersion="13" ma:contentTypeDescription="Create a new document." ma:contentTypeScope="" ma:versionID="ecf81e30ad28b1a6caf36cb5589d10ad">
  <xsd:schema xmlns:xsd="http://www.w3.org/2001/XMLSchema" xmlns:xs="http://www.w3.org/2001/XMLSchema" xmlns:p="http://schemas.microsoft.com/office/2006/metadata/properties" xmlns:ns2="bb6c3959-b540-40de-a02d-ec3c93748066" xmlns:ns3="6a97427e-0b2b-44e8-837e-05680fb8f73a" targetNamespace="http://schemas.microsoft.com/office/2006/metadata/properties" ma:root="true" ma:fieldsID="86afaf192ec27d68d2f38cb17dc8fb32" ns2:_="" ns3:_="">
    <xsd:import namespace="bb6c3959-b540-40de-a02d-ec3c93748066"/>
    <xsd:import namespace="6a97427e-0b2b-44e8-837e-05680fb8f7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c3959-b540-40de-a02d-ec3c93748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eb69c9e-f03c-46b4-b4b6-54e76dd78e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7427e-0b2b-44e8-837e-05680fb8f7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610CD-8BCC-4C92-BF2A-CADB37D80294}">
  <ds:schemaRefs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terms/"/>
    <ds:schemaRef ds:uri="f43cf4df-3f2b-4cb6-8592-9002c77c38e2"/>
    <ds:schemaRef ds:uri="http://purl.org/dc/dcmitype/"/>
    <ds:schemaRef ds:uri="http://schemas.microsoft.com/office/2006/metadata/properties"/>
    <ds:schemaRef ds:uri="http://schemas.openxmlformats.org/package/2006/metadata/core-properties"/>
    <ds:schemaRef ds:uri="fdc4acd7-de7c-4219-a00a-d8a89ca06058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9485164B-365F-4D5F-AB4C-64360D34F100}"/>
</file>

<file path=customXml/itemProps3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A4 generic document.dotx</Template>
  <TotalTime>54</TotalTime>
  <Pages>7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Mutapovic, Vuk</dc:creator>
  <cp:keywords/>
  <dc:description/>
  <cp:lastModifiedBy>Mutapovic, Vuk</cp:lastModifiedBy>
  <cp:revision>45</cp:revision>
  <cp:lastPrinted>2024-02-27T22:30:00Z</cp:lastPrinted>
  <dcterms:created xsi:type="dcterms:W3CDTF">2024-05-21T20:58:00Z</dcterms:created>
  <dcterms:modified xsi:type="dcterms:W3CDTF">2024-06-11T22:58:00Z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0x010100BE874EE43E08F64CB2F86072FD4E0848</vt:lpwstr>
  </property>
  <property fmtid="{D5CDD505-2E9C-101B-9397-08002B2CF9AE}" pid="3" name="GrammarlyDocumentId">
    <vt:lpwstr>28a7dde01af7daf3f6188fd81c2d82718519d636966dbf2c3f185c3f8ecbbf35</vt:lpwstr>
  </property>
  <property fmtid="{D5CDD505-2E9C-101B-9397-08002B2CF9AE}" pid="4" name="MediaServiceImageTags">
    <vt:lpwstr/>
  </property>
  <property fmtid="{D5CDD505-2E9C-101B-9397-08002B2CF9AE}" pid="5" name="Order">
    <vt:r8>280400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